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8DACA4" w14:textId="77777777" w:rsidR="006516A6" w:rsidRDefault="006516A6" w:rsidP="006516A6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William COK</w:t>
      </w:r>
      <w:r>
        <w:rPr>
          <w:rFonts w:cs="Times New Roman"/>
          <w:szCs w:val="24"/>
        </w:rPr>
        <w:t xml:space="preserve"> 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fl.1477)</w:t>
      </w:r>
    </w:p>
    <w:p w14:paraId="2524E035" w14:textId="77777777" w:rsidR="006516A6" w:rsidRDefault="006516A6" w:rsidP="006516A6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of Lydd, Kent.</w:t>
      </w:r>
    </w:p>
    <w:p w14:paraId="12BA0675" w14:textId="77777777" w:rsidR="006516A6" w:rsidRDefault="006516A6" w:rsidP="006516A6">
      <w:pPr>
        <w:pStyle w:val="NoSpacing"/>
        <w:jc w:val="both"/>
        <w:rPr>
          <w:rFonts w:cs="Times New Roman"/>
          <w:szCs w:val="24"/>
        </w:rPr>
      </w:pPr>
    </w:p>
    <w:p w14:paraId="059668A3" w14:textId="77777777" w:rsidR="006516A6" w:rsidRDefault="006516A6" w:rsidP="006516A6">
      <w:pPr>
        <w:pStyle w:val="NoSpacing"/>
        <w:jc w:val="both"/>
        <w:rPr>
          <w:rFonts w:cs="Times New Roman"/>
          <w:szCs w:val="24"/>
        </w:rPr>
      </w:pPr>
    </w:p>
    <w:p w14:paraId="7638D62E" w14:textId="77777777" w:rsidR="006516A6" w:rsidRDefault="006516A6" w:rsidP="006516A6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 xml:space="preserve">  8 Mar.1477</w:t>
      </w:r>
      <w:r>
        <w:rPr>
          <w:rFonts w:cs="Times New Roman"/>
          <w:szCs w:val="24"/>
        </w:rPr>
        <w:tab/>
        <w:t>He made his Will.</w:t>
      </w:r>
    </w:p>
    <w:p w14:paraId="7D7D9FEA" w14:textId="77777777" w:rsidR="006516A6" w:rsidRDefault="006516A6" w:rsidP="006516A6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>(</w:t>
      </w:r>
      <w:hyperlink r:id="rId6" w:history="1">
        <w:r w:rsidRPr="005F4529">
          <w:rPr>
            <w:rStyle w:val="Hyperlink"/>
            <w:rFonts w:cs="Times New Roman"/>
            <w:szCs w:val="24"/>
          </w:rPr>
          <w:t>https://www.kentarchaeology.org.uk/Research/Libr/Wills/NameOrder/C.htm</w:t>
        </w:r>
      </w:hyperlink>
      <w:r>
        <w:rPr>
          <w:rFonts w:cs="Times New Roman"/>
          <w:szCs w:val="24"/>
        </w:rPr>
        <w:t>)</w:t>
      </w:r>
    </w:p>
    <w:p w14:paraId="576CC1ED" w14:textId="77777777" w:rsidR="006516A6" w:rsidRDefault="006516A6" w:rsidP="006516A6">
      <w:pPr>
        <w:pStyle w:val="NoSpacing"/>
        <w:jc w:val="both"/>
        <w:rPr>
          <w:rFonts w:cs="Times New Roman"/>
          <w:szCs w:val="24"/>
        </w:rPr>
      </w:pPr>
    </w:p>
    <w:p w14:paraId="02588CEC" w14:textId="77777777" w:rsidR="006516A6" w:rsidRDefault="006516A6" w:rsidP="006516A6">
      <w:pPr>
        <w:pStyle w:val="NoSpacing"/>
        <w:jc w:val="both"/>
        <w:rPr>
          <w:rFonts w:cs="Times New Roman"/>
          <w:szCs w:val="24"/>
        </w:rPr>
      </w:pPr>
    </w:p>
    <w:p w14:paraId="1A22FBD3" w14:textId="77777777" w:rsidR="006516A6" w:rsidRDefault="006516A6" w:rsidP="006516A6">
      <w:pPr>
        <w:pStyle w:val="NoSpacing"/>
        <w:jc w:val="both"/>
        <w:rPr>
          <w:rFonts w:cs="Times New Roman"/>
          <w:szCs w:val="24"/>
        </w:rPr>
      </w:pPr>
      <w:r>
        <w:rPr>
          <w:rFonts w:cs="Times New Roman"/>
          <w:szCs w:val="24"/>
        </w:rPr>
        <w:t>17 August 2022</w:t>
      </w:r>
    </w:p>
    <w:p w14:paraId="047EA942" w14:textId="77777777" w:rsidR="00BA00AB" w:rsidRPr="00EB3209" w:rsidRDefault="00BA00AB" w:rsidP="009139A6">
      <w:pPr>
        <w:pStyle w:val="NoSpacing"/>
        <w:rPr>
          <w:rFonts w:cs="Times New Roman"/>
          <w:szCs w:val="24"/>
        </w:rPr>
      </w:pPr>
    </w:p>
    <w:sectPr w:rsidR="00BA00AB" w:rsidRPr="00EB320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D387D7" w14:textId="77777777" w:rsidR="006516A6" w:rsidRDefault="006516A6" w:rsidP="009139A6">
      <w:r>
        <w:separator/>
      </w:r>
    </w:p>
  </w:endnote>
  <w:endnote w:type="continuationSeparator" w:id="0">
    <w:p w14:paraId="61074AE5" w14:textId="77777777" w:rsidR="006516A6" w:rsidRDefault="006516A6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398CB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C3A4AF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>Compilation copyright I.S.Rogers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91FC78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3001DA" w14:textId="77777777" w:rsidR="006516A6" w:rsidRDefault="006516A6" w:rsidP="009139A6">
      <w:r>
        <w:separator/>
      </w:r>
    </w:p>
  </w:footnote>
  <w:footnote w:type="continuationSeparator" w:id="0">
    <w:p w14:paraId="653D3014" w14:textId="77777777" w:rsidR="006516A6" w:rsidRDefault="006516A6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54DBA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54A7C8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3D433F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6A6"/>
    <w:rsid w:val="000666E0"/>
    <w:rsid w:val="002510B7"/>
    <w:rsid w:val="005C130B"/>
    <w:rsid w:val="006516A6"/>
    <w:rsid w:val="00826F5C"/>
    <w:rsid w:val="009139A6"/>
    <w:rsid w:val="009448BB"/>
    <w:rsid w:val="00947624"/>
    <w:rsid w:val="00A3176C"/>
    <w:rsid w:val="00AE65F8"/>
    <w:rsid w:val="00BA00AB"/>
    <w:rsid w:val="00CB4ED9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C6867E"/>
  <w15:chartTrackingRefBased/>
  <w15:docId w15:val="{12BD869A-2EE9-443C-9691-CC00ACB521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6516A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kentarchaeology.org.uk/Research/Libr/Wills/NameOrder/C.ht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0</TotalTime>
  <Pages>1</Pages>
  <Words>38</Words>
  <Characters>217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2022-12-19T15:27:00Z</dcterms:created>
  <dcterms:modified xsi:type="dcterms:W3CDTF">2022-12-19T15:27:00Z</dcterms:modified>
</cp:coreProperties>
</file>