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D2B" w:rsidRDefault="00692D2B" w:rsidP="00692D2B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Iden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COKE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fl.1432)</w:t>
      </w:r>
    </w:p>
    <w:p w:rsidR="00692D2B" w:rsidRDefault="00692D2B" w:rsidP="00692D2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Cawthorpe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, Lincolnshire.</w:t>
      </w:r>
    </w:p>
    <w:p w:rsidR="00692D2B" w:rsidRDefault="00692D2B" w:rsidP="00692D2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92D2B" w:rsidRDefault="00692D2B" w:rsidP="00692D2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92D2B" w:rsidRDefault="00692D2B" w:rsidP="00692D2B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Oct.1432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post mortem held in Louth into lands of the late Sir William </w:t>
      </w:r>
      <w:proofErr w:type="spellStart"/>
      <w:r>
        <w:rPr>
          <w:rFonts w:ascii="Times New Roman" w:hAnsi="Times New Roman" w:cs="Times New Roman"/>
          <w:sz w:val="24"/>
          <w:szCs w:val="24"/>
        </w:rPr>
        <w:t>Fraunk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692D2B" w:rsidRDefault="00692D2B" w:rsidP="00692D2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E52D99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24-3)</w:t>
      </w:r>
    </w:p>
    <w:p w:rsidR="00692D2B" w:rsidRDefault="00692D2B" w:rsidP="00692D2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92D2B" w:rsidRDefault="00692D2B" w:rsidP="00692D2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692D2B" w:rsidRDefault="00692D2B" w:rsidP="00692D2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 December 2015</w:t>
      </w:r>
    </w:p>
    <w:sectPr w:rsidR="00DD5B8A" w:rsidRPr="00692D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2D2B" w:rsidRDefault="00692D2B" w:rsidP="00564E3C">
      <w:pPr>
        <w:spacing w:after="0" w:line="240" w:lineRule="auto"/>
      </w:pPr>
      <w:r>
        <w:separator/>
      </w:r>
    </w:p>
  </w:endnote>
  <w:endnote w:type="continuationSeparator" w:id="0">
    <w:p w:rsidR="00692D2B" w:rsidRDefault="00692D2B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692D2B">
      <w:rPr>
        <w:rFonts w:ascii="Times New Roman" w:hAnsi="Times New Roman" w:cs="Times New Roman"/>
        <w:noProof/>
        <w:sz w:val="24"/>
        <w:szCs w:val="24"/>
      </w:rPr>
      <w:t>17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2D2B" w:rsidRDefault="00692D2B" w:rsidP="00564E3C">
      <w:pPr>
        <w:spacing w:after="0" w:line="240" w:lineRule="auto"/>
      </w:pPr>
      <w:r>
        <w:separator/>
      </w:r>
    </w:p>
  </w:footnote>
  <w:footnote w:type="continuationSeparator" w:id="0">
    <w:p w:rsidR="00692D2B" w:rsidRDefault="00692D2B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D2B"/>
    <w:rsid w:val="00372DC6"/>
    <w:rsid w:val="00564E3C"/>
    <w:rsid w:val="0064591D"/>
    <w:rsid w:val="00692D2B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5A300E"/>
  <w15:chartTrackingRefBased/>
  <w15:docId w15:val="{9B2790DE-1D0B-466F-A04A-E975EF398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692D2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2015-12-17T22:22:00Z</dcterms:created>
  <dcterms:modified xsi:type="dcterms:W3CDTF">2015-12-17T22:23:00Z</dcterms:modified>
</cp:coreProperties>
</file>