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Idon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COKE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fl.1432)</w:t>
      </w: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Cawthorpe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Lincolnshire.</w:t>
      </w: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Oct.1432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Louth into the</w:t>
      </w: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lands of the late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Kyme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24-9)</w:t>
      </w: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C876EE" w:rsidRDefault="00C876EE" w:rsidP="00C876E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 January 2016</w:t>
      </w:r>
    </w:p>
    <w:sectPr w:rsidR="00DD5B8A" w:rsidRPr="00C876E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6EE" w:rsidRDefault="00C876EE" w:rsidP="00564E3C">
      <w:pPr>
        <w:spacing w:after="0" w:line="240" w:lineRule="auto"/>
      </w:pPr>
      <w:r>
        <w:separator/>
      </w:r>
    </w:p>
  </w:endnote>
  <w:endnote w:type="continuationSeparator" w:id="0">
    <w:p w:rsidR="00C876EE" w:rsidRDefault="00C876EE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C876EE">
      <w:rPr>
        <w:rFonts w:ascii="Times New Roman" w:hAnsi="Times New Roman" w:cs="Times New Roman"/>
        <w:noProof/>
        <w:sz w:val="24"/>
        <w:szCs w:val="24"/>
      </w:rPr>
      <w:t>13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6EE" w:rsidRDefault="00C876EE" w:rsidP="00564E3C">
      <w:pPr>
        <w:spacing w:after="0" w:line="240" w:lineRule="auto"/>
      </w:pPr>
      <w:r>
        <w:separator/>
      </w:r>
    </w:p>
  </w:footnote>
  <w:footnote w:type="continuationSeparator" w:id="0">
    <w:p w:rsidR="00C876EE" w:rsidRDefault="00C876EE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6EE"/>
    <w:rsid w:val="00372DC6"/>
    <w:rsid w:val="00564E3C"/>
    <w:rsid w:val="0064591D"/>
    <w:rsid w:val="00C876EE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CA6FD"/>
  <w15:chartTrackingRefBased/>
  <w15:docId w15:val="{F208F7A0-235F-4950-8E3A-49340979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65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19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2016-01-13T21:31:00Z</dcterms:created>
  <dcterms:modified xsi:type="dcterms:W3CDTF">2016-01-13T21:50:00Z</dcterms:modified>
</cp:coreProperties>
</file>