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A6A69" w14:textId="77777777" w:rsidR="00ED5F79" w:rsidRDefault="00ED5F79" w:rsidP="00ED5F7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COKE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fl.1444)</w:t>
      </w:r>
    </w:p>
    <w:p w14:paraId="28011C68" w14:textId="77777777" w:rsidR="00ED5F79" w:rsidRDefault="00ED5F79" w:rsidP="00ED5F7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the diocese of Exeter.</w:t>
      </w:r>
    </w:p>
    <w:p w14:paraId="4DAB8897" w14:textId="77777777" w:rsidR="00ED5F79" w:rsidRDefault="00ED5F79" w:rsidP="00ED5F79">
      <w:pPr>
        <w:pStyle w:val="NoSpacing"/>
        <w:rPr>
          <w:rFonts w:cs="Times New Roman"/>
          <w:szCs w:val="24"/>
        </w:rPr>
      </w:pPr>
    </w:p>
    <w:p w14:paraId="48A3D548" w14:textId="77777777" w:rsidR="00ED5F79" w:rsidRDefault="00ED5F79" w:rsidP="00ED5F79">
      <w:pPr>
        <w:pStyle w:val="NoSpacing"/>
        <w:rPr>
          <w:rFonts w:cs="Times New Roman"/>
          <w:szCs w:val="24"/>
        </w:rPr>
      </w:pPr>
    </w:p>
    <w:p w14:paraId="503A0F7C" w14:textId="77777777" w:rsidR="00ED5F79" w:rsidRDefault="00ED5F79" w:rsidP="00ED5F7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19 Sep.1444</w:t>
      </w:r>
      <w:r>
        <w:rPr>
          <w:rFonts w:cs="Times New Roman"/>
          <w:szCs w:val="24"/>
        </w:rPr>
        <w:tab/>
        <w:t xml:space="preserve">He was ordained acolyte in the chapel below the manor of </w:t>
      </w:r>
      <w:proofErr w:type="spellStart"/>
      <w:r>
        <w:rPr>
          <w:rFonts w:cs="Times New Roman"/>
          <w:szCs w:val="24"/>
        </w:rPr>
        <w:t>Radeway</w:t>
      </w:r>
      <w:proofErr w:type="spellEnd"/>
      <w:r>
        <w:rPr>
          <w:rFonts w:cs="Times New Roman"/>
          <w:szCs w:val="24"/>
        </w:rPr>
        <w:t>.</w:t>
      </w:r>
    </w:p>
    <w:p w14:paraId="5E70EA34" w14:textId="77777777" w:rsidR="00ED5F79" w:rsidRDefault="00ED5F79" w:rsidP="00ED5F7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(“The Register of Edmund Lacy, Bishop of Exeter 1420-55 part 4” </w:t>
      </w:r>
    </w:p>
    <w:p w14:paraId="2CD5A4C8" w14:textId="77777777" w:rsidR="00ED5F79" w:rsidRDefault="00ED5F79" w:rsidP="00ED5F79">
      <w:pPr>
        <w:pStyle w:val="NoSpacing"/>
        <w:ind w:left="720" w:firstLine="720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ed.G.R</w:t>
      </w:r>
      <w:proofErr w:type="spellEnd"/>
      <w:r>
        <w:rPr>
          <w:rFonts w:cs="Times New Roman"/>
          <w:szCs w:val="24"/>
        </w:rPr>
        <w:t>. Dunstan pub. by The Canterbury and York Society 1971 p.199)</w:t>
      </w:r>
    </w:p>
    <w:p w14:paraId="1B1F68F8" w14:textId="77777777" w:rsidR="00ED5F79" w:rsidRDefault="00ED5F79" w:rsidP="00ED5F79">
      <w:pPr>
        <w:pStyle w:val="NoSpacing"/>
        <w:rPr>
          <w:rFonts w:cs="Times New Roman"/>
          <w:szCs w:val="24"/>
        </w:rPr>
      </w:pPr>
    </w:p>
    <w:p w14:paraId="1F0AC38B" w14:textId="77777777" w:rsidR="00ED5F79" w:rsidRDefault="00ED5F79" w:rsidP="00ED5F79">
      <w:pPr>
        <w:pStyle w:val="NoSpacing"/>
        <w:rPr>
          <w:rFonts w:cs="Times New Roman"/>
          <w:szCs w:val="24"/>
        </w:rPr>
      </w:pPr>
    </w:p>
    <w:p w14:paraId="7AFC6FFA" w14:textId="77777777" w:rsidR="00ED5F79" w:rsidRDefault="00ED5F79" w:rsidP="00ED5F7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12 December 2023</w:t>
      </w:r>
    </w:p>
    <w:p w14:paraId="16741C0C" w14:textId="4160CAC6" w:rsidR="001A552A" w:rsidRPr="00ED5F79" w:rsidRDefault="001A552A" w:rsidP="001A552A">
      <w:pPr>
        <w:pStyle w:val="NoSpacing"/>
        <w:rPr>
          <w:rFonts w:cs="Times New Roman"/>
          <w:szCs w:val="24"/>
        </w:rPr>
      </w:pPr>
    </w:p>
    <w:p w14:paraId="70DA3B4E" w14:textId="782EC844" w:rsidR="001A552A" w:rsidRPr="001A552A" w:rsidRDefault="001A552A" w:rsidP="001A552A">
      <w:pPr>
        <w:pStyle w:val="NoSpacing"/>
        <w:rPr>
          <w:rFonts w:cs="Times New Roman"/>
          <w:szCs w:val="24"/>
        </w:rPr>
      </w:pPr>
    </w:p>
    <w:p w14:paraId="5E80CDB5" w14:textId="5401BA5F" w:rsidR="006C4B22" w:rsidRPr="001A552A" w:rsidRDefault="006C4B22" w:rsidP="009139A6">
      <w:pPr>
        <w:pStyle w:val="NoSpacing"/>
        <w:rPr>
          <w:rFonts w:cs="Times New Roman"/>
          <w:szCs w:val="24"/>
        </w:rPr>
      </w:pPr>
    </w:p>
    <w:sectPr w:rsidR="006C4B22" w:rsidRPr="001A552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FDCFE" w14:textId="77777777" w:rsidR="00F30280" w:rsidRDefault="00F30280" w:rsidP="009139A6">
      <w:r>
        <w:separator/>
      </w:r>
    </w:p>
  </w:endnote>
  <w:endnote w:type="continuationSeparator" w:id="0">
    <w:p w14:paraId="6F66CA47" w14:textId="77777777" w:rsidR="00F30280" w:rsidRDefault="00F30280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3CD6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DB354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E809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C02AFC" w14:textId="77777777" w:rsidR="00F30280" w:rsidRDefault="00F30280" w:rsidP="009139A6">
      <w:r>
        <w:separator/>
      </w:r>
    </w:p>
  </w:footnote>
  <w:footnote w:type="continuationSeparator" w:id="0">
    <w:p w14:paraId="410F5FEB" w14:textId="77777777" w:rsidR="00F30280" w:rsidRDefault="00F30280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20B0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EAD9B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A334C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0280"/>
    <w:rsid w:val="000666E0"/>
    <w:rsid w:val="001A552A"/>
    <w:rsid w:val="002510B7"/>
    <w:rsid w:val="004067A0"/>
    <w:rsid w:val="005C130B"/>
    <w:rsid w:val="006C4B22"/>
    <w:rsid w:val="00826F5C"/>
    <w:rsid w:val="009139A6"/>
    <w:rsid w:val="009448BB"/>
    <w:rsid w:val="00947624"/>
    <w:rsid w:val="00A3176C"/>
    <w:rsid w:val="00AE65F8"/>
    <w:rsid w:val="00AF59A8"/>
    <w:rsid w:val="00BA00AB"/>
    <w:rsid w:val="00CB4ED9"/>
    <w:rsid w:val="00EB3209"/>
    <w:rsid w:val="00ED5F79"/>
    <w:rsid w:val="00F30280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5D9B4C"/>
  <w15:chartTrackingRefBased/>
  <w15:docId w15:val="{E724923E-6370-4D67-9C70-54A808AD4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220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2023-12-12T15:48:00Z</dcterms:created>
  <dcterms:modified xsi:type="dcterms:W3CDTF">2023-12-12T19:51:00Z</dcterms:modified>
</cp:coreProperties>
</file>