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C2422F" w14:textId="77777777" w:rsidR="00BD442C" w:rsidRDefault="00BD442C" w:rsidP="00BD44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Katherine COKE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fl.1452)</w:t>
      </w:r>
    </w:p>
    <w:p w14:paraId="6B71DA44" w14:textId="77777777" w:rsidR="00BD442C" w:rsidRDefault="00BD442C" w:rsidP="00BD44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Worcester. Widow.</w:t>
      </w:r>
    </w:p>
    <w:p w14:paraId="09CF50B4" w14:textId="77777777" w:rsidR="00BD442C" w:rsidRDefault="00BD442C" w:rsidP="00BD442C">
      <w:pPr>
        <w:pStyle w:val="NoSpacing"/>
        <w:rPr>
          <w:rFonts w:cs="Times New Roman"/>
          <w:szCs w:val="24"/>
        </w:rPr>
      </w:pPr>
    </w:p>
    <w:p w14:paraId="7157AF60" w14:textId="77777777" w:rsidR="00BD442C" w:rsidRDefault="00BD442C" w:rsidP="00BD442C">
      <w:pPr>
        <w:pStyle w:val="NoSpacing"/>
        <w:rPr>
          <w:rFonts w:cs="Times New Roman"/>
          <w:szCs w:val="24"/>
        </w:rPr>
      </w:pPr>
    </w:p>
    <w:p w14:paraId="4BEFF999" w14:textId="77777777" w:rsidR="00BD442C" w:rsidRDefault="00BD442C" w:rsidP="00BD44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29 Oct.1452</w:t>
      </w:r>
      <w:r>
        <w:rPr>
          <w:rFonts w:cs="Times New Roman"/>
          <w:szCs w:val="24"/>
        </w:rPr>
        <w:tab/>
        <w:t>She was pardoned for not appearing to answer Richard Glover(q.v.)</w:t>
      </w:r>
    </w:p>
    <w:p w14:paraId="50474902" w14:textId="77777777" w:rsidR="00BD442C" w:rsidRDefault="00BD442C" w:rsidP="00BD44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touching a plea that she </w:t>
      </w:r>
      <w:proofErr w:type="gramStart"/>
      <w:r>
        <w:rPr>
          <w:rFonts w:cs="Times New Roman"/>
          <w:szCs w:val="24"/>
        </w:rPr>
        <w:t>render</w:t>
      </w:r>
      <w:proofErr w:type="gramEnd"/>
      <w:r>
        <w:rPr>
          <w:rFonts w:cs="Times New Roman"/>
          <w:szCs w:val="24"/>
        </w:rPr>
        <w:t xml:space="preserve"> him chattels to the value of 20 marks.</w:t>
      </w:r>
    </w:p>
    <w:p w14:paraId="59C8B72E" w14:textId="77777777" w:rsidR="00BD442C" w:rsidRDefault="00BD442C" w:rsidP="00BD44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(C.P.R. 1452-61 p.2)</w:t>
      </w:r>
    </w:p>
    <w:p w14:paraId="0428374E" w14:textId="77777777" w:rsidR="00BD442C" w:rsidRDefault="00BD442C" w:rsidP="00BD442C">
      <w:pPr>
        <w:pStyle w:val="NoSpacing"/>
        <w:rPr>
          <w:rFonts w:cs="Times New Roman"/>
          <w:szCs w:val="24"/>
        </w:rPr>
      </w:pPr>
    </w:p>
    <w:p w14:paraId="15DE6BC7" w14:textId="77777777" w:rsidR="00BD442C" w:rsidRDefault="00BD442C" w:rsidP="00BD442C">
      <w:pPr>
        <w:pStyle w:val="NoSpacing"/>
        <w:rPr>
          <w:rFonts w:cs="Times New Roman"/>
          <w:szCs w:val="24"/>
        </w:rPr>
      </w:pPr>
    </w:p>
    <w:p w14:paraId="10D96CDD" w14:textId="77777777" w:rsidR="00BD442C" w:rsidRDefault="00BD442C" w:rsidP="00BD44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7 June 2024</w:t>
      </w:r>
    </w:p>
    <w:p w14:paraId="2171CFCD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224670" w14:textId="77777777" w:rsidR="00BD442C" w:rsidRDefault="00BD442C" w:rsidP="009139A6">
      <w:r>
        <w:separator/>
      </w:r>
    </w:p>
  </w:endnote>
  <w:endnote w:type="continuationSeparator" w:id="0">
    <w:p w14:paraId="533839E3" w14:textId="77777777" w:rsidR="00BD442C" w:rsidRDefault="00BD442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4FED2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54213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2E8B9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745A82" w14:textId="77777777" w:rsidR="00BD442C" w:rsidRDefault="00BD442C" w:rsidP="009139A6">
      <w:r>
        <w:separator/>
      </w:r>
    </w:p>
  </w:footnote>
  <w:footnote w:type="continuationSeparator" w:id="0">
    <w:p w14:paraId="0DC3BC32" w14:textId="77777777" w:rsidR="00BD442C" w:rsidRDefault="00BD442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974EA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3F57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70ECA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42C"/>
    <w:rsid w:val="000666E0"/>
    <w:rsid w:val="002510B7"/>
    <w:rsid w:val="00270799"/>
    <w:rsid w:val="0035310B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BD442C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FC3427"/>
  <w15:chartTrackingRefBased/>
  <w15:docId w15:val="{26CE4722-1495-4677-8073-564BCA433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36</Words>
  <Characters>208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2024-06-07T20:49:00Z</dcterms:created>
  <dcterms:modified xsi:type="dcterms:W3CDTF">2024-06-07T20:50:00Z</dcterms:modified>
</cp:coreProperties>
</file>