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AA470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Nicholas COKE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fl.1441)</w:t>
      </w:r>
    </w:p>
    <w:p w14:paraId="0DA35F24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Wye</w:t>
      </w:r>
      <w:proofErr w:type="spellEnd"/>
      <w:r>
        <w:rPr>
          <w:rFonts w:cs="Times New Roman"/>
          <w:szCs w:val="24"/>
        </w:rPr>
        <w:t>, Kent.</w:t>
      </w:r>
    </w:p>
    <w:p w14:paraId="4F85A4B2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</w:p>
    <w:p w14:paraId="550C187B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</w:p>
    <w:p w14:paraId="4C13FC07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1441</w:t>
      </w:r>
      <w:r>
        <w:rPr>
          <w:rFonts w:cs="Times New Roman"/>
          <w:szCs w:val="24"/>
        </w:rPr>
        <w:tab/>
        <w:t>He made his Will.</w:t>
      </w:r>
    </w:p>
    <w:p w14:paraId="35B86E1D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</w:t>
      </w:r>
      <w:hyperlink r:id="rId6" w:history="1">
        <w:r w:rsidRPr="005F4529">
          <w:rPr>
            <w:rStyle w:val="Hyperlink"/>
            <w:rFonts w:cs="Times New Roman"/>
            <w:szCs w:val="24"/>
          </w:rPr>
          <w:t>https://www.kentarchaeology.org.uk/Research/Libr/Wills/NameOrder/C.htm</w:t>
        </w:r>
      </w:hyperlink>
      <w:r>
        <w:rPr>
          <w:rFonts w:cs="Times New Roman"/>
          <w:szCs w:val="24"/>
        </w:rPr>
        <w:t>)</w:t>
      </w:r>
    </w:p>
    <w:p w14:paraId="7F6512A4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</w:p>
    <w:p w14:paraId="6389220D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</w:p>
    <w:p w14:paraId="1EEC2BF5" w14:textId="77777777" w:rsidR="0013026D" w:rsidRDefault="0013026D" w:rsidP="0013026D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17 August 2022</w:t>
      </w:r>
    </w:p>
    <w:p w14:paraId="667BDA7D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14D02" w14:textId="77777777" w:rsidR="0013026D" w:rsidRDefault="0013026D" w:rsidP="009139A6">
      <w:r>
        <w:separator/>
      </w:r>
    </w:p>
  </w:endnote>
  <w:endnote w:type="continuationSeparator" w:id="0">
    <w:p w14:paraId="57E81C14" w14:textId="77777777" w:rsidR="0013026D" w:rsidRDefault="0013026D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0791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5861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9520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79D616" w14:textId="77777777" w:rsidR="0013026D" w:rsidRDefault="0013026D" w:rsidP="009139A6">
      <w:r>
        <w:separator/>
      </w:r>
    </w:p>
  </w:footnote>
  <w:footnote w:type="continuationSeparator" w:id="0">
    <w:p w14:paraId="48C2247A" w14:textId="77777777" w:rsidR="0013026D" w:rsidRDefault="0013026D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D8CFA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17B2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A2EE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26D"/>
    <w:rsid w:val="000666E0"/>
    <w:rsid w:val="0013026D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4090F6"/>
  <w15:chartTrackingRefBased/>
  <w15:docId w15:val="{4E9F2BF6-1786-4BC7-B4DA-6FB3A2FEC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13026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kentarchaeology.org.uk/Research/Libr/Wills/NameOrder/C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2022-12-19T15:28:00Z</dcterms:created>
  <dcterms:modified xsi:type="dcterms:W3CDTF">2022-12-19T15:29:00Z</dcterms:modified>
</cp:coreProperties>
</file>