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265A3D" w14:textId="2C362C64" w:rsidR="00BA00AB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Peter COKE (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COOK)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(d.ca.1400)</w:t>
      </w:r>
    </w:p>
    <w:p w14:paraId="3551CDE6" w14:textId="3260B413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Kexby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42E9165E" w14:textId="030BE959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B039C99" w14:textId="549B8C4C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E6233F8" w14:textId="690B7C4A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Jul.</w:t>
      </w:r>
      <w:r>
        <w:rPr>
          <w:rFonts w:ascii="Times New Roman" w:hAnsi="Times New Roman" w:cs="Times New Roman"/>
          <w:sz w:val="24"/>
          <w:szCs w:val="24"/>
        </w:rPr>
        <w:tab/>
        <w:t>1400</w:t>
      </w:r>
      <w:r>
        <w:rPr>
          <w:rFonts w:ascii="Times New Roman" w:hAnsi="Times New Roman" w:cs="Times New Roman"/>
          <w:sz w:val="24"/>
          <w:szCs w:val="24"/>
        </w:rPr>
        <w:tab/>
        <w:t>Probate of his Will.</w:t>
      </w:r>
    </w:p>
    <w:p w14:paraId="78AC1BBD" w14:textId="119C7B82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(York Medieval Probate Index, 1267-1500)</w:t>
      </w:r>
    </w:p>
    <w:p w14:paraId="3B3AF814" w14:textId="604BE68A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D81CB7" w14:textId="2FD2777E" w:rsid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3EDC8A" w14:textId="6E73DE0A" w:rsidR="00481522" w:rsidRPr="00481522" w:rsidRDefault="00481522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March 2021</w:t>
      </w:r>
    </w:p>
    <w:sectPr w:rsidR="00481522" w:rsidRPr="0048152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BE1F1B" w14:textId="77777777" w:rsidR="00481522" w:rsidRDefault="00481522" w:rsidP="009139A6">
      <w:r>
        <w:separator/>
      </w:r>
    </w:p>
  </w:endnote>
  <w:endnote w:type="continuationSeparator" w:id="0">
    <w:p w14:paraId="1F28B43B" w14:textId="77777777" w:rsidR="00481522" w:rsidRDefault="0048152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F57B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EB380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18FEA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60AE0E" w14:textId="77777777" w:rsidR="00481522" w:rsidRDefault="00481522" w:rsidP="009139A6">
      <w:r>
        <w:separator/>
      </w:r>
    </w:p>
  </w:footnote>
  <w:footnote w:type="continuationSeparator" w:id="0">
    <w:p w14:paraId="1B87FBB8" w14:textId="77777777" w:rsidR="00481522" w:rsidRDefault="0048152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EA1DA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2750A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774F5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522"/>
    <w:rsid w:val="000666E0"/>
    <w:rsid w:val="002510B7"/>
    <w:rsid w:val="00481522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DCE129"/>
  <w15:chartTrackingRefBased/>
  <w15:docId w15:val="{D07FA88D-1891-4407-A2AD-B561A02B2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2021-03-24T17:14:00Z</dcterms:created>
  <dcterms:modified xsi:type="dcterms:W3CDTF">2021-03-24T17:17:00Z</dcterms:modified>
</cp:coreProperties>
</file>