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8E7BCA" w14:textId="77777777" w:rsidR="00B86E6C" w:rsidRDefault="00B86E6C" w:rsidP="00B86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Philip COKE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14:paraId="272FDB56" w14:textId="77777777" w:rsidR="00B86E6C" w:rsidRDefault="00B86E6C" w:rsidP="00B86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FE3BBE" w14:textId="77777777" w:rsidR="00B86E6C" w:rsidRDefault="00B86E6C" w:rsidP="00B86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46EF7E" w14:textId="77777777" w:rsidR="00B86E6C" w:rsidRDefault="00B86E6C" w:rsidP="00B86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8 Dec.1484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on a commission of array for Essex.  </w:t>
      </w:r>
    </w:p>
    <w:p w14:paraId="595E9E32" w14:textId="77777777" w:rsidR="00B86E6C" w:rsidRDefault="00B86E6C" w:rsidP="00B86E6C">
      <w:pPr>
        <w:spacing w:after="0" w:line="240" w:lineRule="auto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(C.P.R. 1476-85 p.489)</w:t>
      </w:r>
    </w:p>
    <w:p w14:paraId="1DE7D3CF" w14:textId="77777777" w:rsidR="00B86E6C" w:rsidRDefault="00B86E6C" w:rsidP="00B86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B57866" w14:textId="77777777" w:rsidR="00B86E6C" w:rsidRDefault="00B86E6C" w:rsidP="00B86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D8D6D8" w14:textId="77777777" w:rsidR="00B86E6C" w:rsidRDefault="00B86E6C" w:rsidP="00B86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April 2018</w:t>
      </w:r>
    </w:p>
    <w:p w14:paraId="799A9D42" w14:textId="77777777" w:rsidR="006B2F86" w:rsidRPr="00E71FC3" w:rsidRDefault="00B86E6C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FE0008" w14:textId="77777777" w:rsidR="00B86E6C" w:rsidRDefault="00B86E6C" w:rsidP="00E71FC3">
      <w:pPr>
        <w:spacing w:after="0" w:line="240" w:lineRule="auto"/>
      </w:pPr>
      <w:r>
        <w:separator/>
      </w:r>
    </w:p>
  </w:endnote>
  <w:endnote w:type="continuationSeparator" w:id="0">
    <w:p w14:paraId="6F1AC5D0" w14:textId="77777777" w:rsidR="00B86E6C" w:rsidRDefault="00B86E6C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AFE82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8FE5FD" w14:textId="77777777" w:rsidR="00B86E6C" w:rsidRDefault="00B86E6C" w:rsidP="00E71FC3">
      <w:pPr>
        <w:spacing w:after="0" w:line="240" w:lineRule="auto"/>
      </w:pPr>
      <w:r>
        <w:separator/>
      </w:r>
    </w:p>
  </w:footnote>
  <w:footnote w:type="continuationSeparator" w:id="0">
    <w:p w14:paraId="5CDDE65B" w14:textId="77777777" w:rsidR="00B86E6C" w:rsidRDefault="00B86E6C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E6C"/>
    <w:rsid w:val="001A7C09"/>
    <w:rsid w:val="00577BD5"/>
    <w:rsid w:val="00656CBA"/>
    <w:rsid w:val="006A1F77"/>
    <w:rsid w:val="00733BE7"/>
    <w:rsid w:val="00AB52E8"/>
    <w:rsid w:val="00B16D3F"/>
    <w:rsid w:val="00B86E6C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DC778"/>
  <w15:chartTrackingRefBased/>
  <w15:docId w15:val="{16FFEF48-5C2E-4949-B1C2-1F39F8CBC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6E6C"/>
    <w:pPr>
      <w:spacing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18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2018-07-09T20:50:00Z</dcterms:created>
  <dcterms:modified xsi:type="dcterms:W3CDTF">2018-07-09T20:51:00Z</dcterms:modified>
</cp:coreProperties>
</file>