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259D21" w14:textId="77777777" w:rsidR="007E36B0" w:rsidRDefault="007E36B0" w:rsidP="007E36B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Richard COKE</w:t>
      </w:r>
      <w:r>
        <w:rPr>
          <w:rFonts w:ascii="Times New Roman" w:hAnsi="Times New Roman" w:cs="Times New Roman"/>
        </w:rPr>
        <w:t xml:space="preserve">       (fl.1483)</w:t>
      </w:r>
    </w:p>
    <w:p w14:paraId="1A09B789" w14:textId="77777777" w:rsidR="007E36B0" w:rsidRDefault="007E36B0" w:rsidP="007E36B0">
      <w:pPr>
        <w:rPr>
          <w:rFonts w:ascii="Times New Roman" w:hAnsi="Times New Roman" w:cs="Times New Roman"/>
        </w:rPr>
      </w:pPr>
    </w:p>
    <w:p w14:paraId="01D2C440" w14:textId="77777777" w:rsidR="007E36B0" w:rsidRDefault="007E36B0" w:rsidP="007E36B0">
      <w:pPr>
        <w:rPr>
          <w:rFonts w:ascii="Times New Roman" w:hAnsi="Times New Roman" w:cs="Times New Roman"/>
        </w:rPr>
      </w:pPr>
    </w:p>
    <w:p w14:paraId="0DBF8C67" w14:textId="77777777" w:rsidR="007E36B0" w:rsidRDefault="007E36B0" w:rsidP="007E36B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1483</w:t>
      </w:r>
      <w:r>
        <w:rPr>
          <w:rFonts w:ascii="Times New Roman" w:hAnsi="Times New Roman" w:cs="Times New Roman"/>
        </w:rPr>
        <w:tab/>
        <w:t xml:space="preserve">He made a plaint of debt against Peter </w:t>
      </w:r>
      <w:proofErr w:type="spellStart"/>
      <w:r>
        <w:rPr>
          <w:rFonts w:ascii="Times New Roman" w:hAnsi="Times New Roman" w:cs="Times New Roman"/>
        </w:rPr>
        <w:t>Heryndale</w:t>
      </w:r>
      <w:proofErr w:type="spellEnd"/>
      <w:r>
        <w:rPr>
          <w:rFonts w:ascii="Times New Roman" w:hAnsi="Times New Roman" w:cs="Times New Roman"/>
        </w:rPr>
        <w:t xml:space="preserve"> of Maidstone, Kent(q.v.).</w:t>
      </w:r>
    </w:p>
    <w:p w14:paraId="087A0FA5" w14:textId="77777777" w:rsidR="007E36B0" w:rsidRDefault="007E36B0" w:rsidP="007E36B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(http://aalt.law.uh.edu/Indices/CP40Indices/CP40no883Pl.htm )</w:t>
      </w:r>
    </w:p>
    <w:p w14:paraId="4DB6F2F6" w14:textId="77777777" w:rsidR="007E36B0" w:rsidRDefault="007E36B0" w:rsidP="007E36B0">
      <w:pPr>
        <w:rPr>
          <w:rFonts w:ascii="Times New Roman" w:hAnsi="Times New Roman" w:cs="Times New Roman"/>
        </w:rPr>
      </w:pPr>
    </w:p>
    <w:p w14:paraId="7E93AA88" w14:textId="77777777" w:rsidR="007E36B0" w:rsidRDefault="007E36B0" w:rsidP="007E36B0">
      <w:pPr>
        <w:rPr>
          <w:rFonts w:ascii="Times New Roman" w:hAnsi="Times New Roman" w:cs="Times New Roman"/>
        </w:rPr>
      </w:pPr>
    </w:p>
    <w:p w14:paraId="02021FCB" w14:textId="77777777" w:rsidR="007E36B0" w:rsidRDefault="007E36B0" w:rsidP="007E36B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25 July 2019</w:t>
      </w:r>
    </w:p>
    <w:p w14:paraId="0537DE25" w14:textId="77777777" w:rsidR="006B2F86" w:rsidRPr="00E71FC3" w:rsidRDefault="007E36B0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718A76" w14:textId="77777777" w:rsidR="007E36B0" w:rsidRDefault="007E36B0" w:rsidP="00E71FC3">
      <w:r>
        <w:separator/>
      </w:r>
    </w:p>
  </w:endnote>
  <w:endnote w:type="continuationSeparator" w:id="0">
    <w:p w14:paraId="116548B2" w14:textId="77777777" w:rsidR="007E36B0" w:rsidRDefault="007E36B0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B7F9F6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51DFD2" w14:textId="77777777" w:rsidR="007E36B0" w:rsidRDefault="007E36B0" w:rsidP="00E71FC3">
      <w:r>
        <w:separator/>
      </w:r>
    </w:p>
  </w:footnote>
  <w:footnote w:type="continuationSeparator" w:id="0">
    <w:p w14:paraId="06C3A7D3" w14:textId="77777777" w:rsidR="007E36B0" w:rsidRDefault="007E36B0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6B0"/>
    <w:rsid w:val="001A7C09"/>
    <w:rsid w:val="00577BD5"/>
    <w:rsid w:val="00656CBA"/>
    <w:rsid w:val="006A1F77"/>
    <w:rsid w:val="00733BE7"/>
    <w:rsid w:val="007E36B0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A0D41E"/>
  <w15:chartTrackingRefBased/>
  <w15:docId w15:val="{6F4D605D-367F-4B93-88A6-75C45CFE3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36B0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2019-08-07T20:05:00Z</dcterms:created>
  <dcterms:modified xsi:type="dcterms:W3CDTF">2019-08-07T20:07:00Z</dcterms:modified>
</cp:coreProperties>
</file>