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3F1571B" w14:textId="77777777" w:rsidR="009F41D1" w:rsidRDefault="009F41D1" w:rsidP="009F41D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u w:val="single"/>
        </w:rPr>
        <w:t>Stephen COKE</w:t>
      </w:r>
      <w:r>
        <w:rPr>
          <w:rFonts w:ascii="Times New Roman" w:hAnsi="Times New Roman" w:cs="Times New Roman"/>
        </w:rPr>
        <w:t xml:space="preserve">   </w:t>
      </w:r>
      <w:proofErr w:type="gramStart"/>
      <w:r>
        <w:rPr>
          <w:rFonts w:ascii="Times New Roman" w:hAnsi="Times New Roman" w:cs="Times New Roman"/>
        </w:rPr>
        <w:t xml:space="preserve">   (</w:t>
      </w:r>
      <w:proofErr w:type="gramEnd"/>
      <w:r>
        <w:rPr>
          <w:rFonts w:ascii="Times New Roman" w:hAnsi="Times New Roman" w:cs="Times New Roman"/>
        </w:rPr>
        <w:t>fl.1484)</w:t>
      </w:r>
    </w:p>
    <w:p w14:paraId="4CA77FE6" w14:textId="77777777" w:rsidR="009F41D1" w:rsidRDefault="009F41D1" w:rsidP="009F41D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of Pilton, Devon. Yeoman.</w:t>
      </w:r>
    </w:p>
    <w:p w14:paraId="50E27345" w14:textId="77777777" w:rsidR="009F41D1" w:rsidRDefault="009F41D1" w:rsidP="009F41D1">
      <w:pPr>
        <w:rPr>
          <w:rFonts w:ascii="Times New Roman" w:hAnsi="Times New Roman" w:cs="Times New Roman"/>
        </w:rPr>
      </w:pPr>
    </w:p>
    <w:p w14:paraId="1A6CFA4E" w14:textId="77777777" w:rsidR="009F41D1" w:rsidRDefault="009F41D1" w:rsidP="009F41D1">
      <w:pPr>
        <w:rPr>
          <w:rFonts w:ascii="Times New Roman" w:hAnsi="Times New Roman" w:cs="Times New Roman"/>
        </w:rPr>
      </w:pPr>
    </w:p>
    <w:p w14:paraId="61CB4CD0" w14:textId="77777777" w:rsidR="009F41D1" w:rsidRDefault="009F41D1" w:rsidP="009F41D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1484</w:t>
      </w:r>
      <w:r>
        <w:rPr>
          <w:rFonts w:ascii="Times New Roman" w:hAnsi="Times New Roman" w:cs="Times New Roman"/>
        </w:rPr>
        <w:tab/>
        <w:t>Richard Thorne(q.v.) brought a plaint of trespass and taking against him,</w:t>
      </w:r>
    </w:p>
    <w:p w14:paraId="4F4EB688" w14:textId="77777777" w:rsidR="009F41D1" w:rsidRDefault="009F41D1" w:rsidP="009F41D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John </w:t>
      </w:r>
      <w:proofErr w:type="spellStart"/>
      <w:r>
        <w:rPr>
          <w:rFonts w:ascii="Times New Roman" w:hAnsi="Times New Roman" w:cs="Times New Roman"/>
        </w:rPr>
        <w:t>Fenell</w:t>
      </w:r>
      <w:proofErr w:type="spellEnd"/>
      <w:r>
        <w:rPr>
          <w:rFonts w:ascii="Times New Roman" w:hAnsi="Times New Roman" w:cs="Times New Roman"/>
        </w:rPr>
        <w:t>, junior, of Middle Marwood(q.v.) and Robert</w:t>
      </w:r>
    </w:p>
    <w:p w14:paraId="19BD599F" w14:textId="77777777" w:rsidR="009F41D1" w:rsidRDefault="009F41D1" w:rsidP="009F41D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Coke of Pilton(q.v.).</w:t>
      </w:r>
    </w:p>
    <w:p w14:paraId="1023F6EA" w14:textId="77777777" w:rsidR="009F41D1" w:rsidRDefault="009F41D1" w:rsidP="009F41D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(</w:t>
      </w:r>
      <w:hyperlink r:id="rId6" w:history="1">
        <w:r w:rsidRPr="006B47FF">
          <w:rPr>
            <w:rStyle w:val="Hyperlink"/>
            <w:rFonts w:ascii="Times New Roman" w:hAnsi="Times New Roman" w:cs="Times New Roman"/>
          </w:rPr>
          <w:t>http://aalt.law.uh.edu/Indices/CP40Indices/CP40no888Pl.htm</w:t>
        </w:r>
      </w:hyperlink>
      <w:r>
        <w:rPr>
          <w:rFonts w:ascii="Times New Roman" w:hAnsi="Times New Roman" w:cs="Times New Roman"/>
        </w:rPr>
        <w:t>)</w:t>
      </w:r>
    </w:p>
    <w:p w14:paraId="4EC433CB" w14:textId="77777777" w:rsidR="009F41D1" w:rsidRDefault="009F41D1" w:rsidP="009F41D1">
      <w:pPr>
        <w:rPr>
          <w:rFonts w:ascii="Times New Roman" w:hAnsi="Times New Roman" w:cs="Times New Roman"/>
        </w:rPr>
      </w:pPr>
    </w:p>
    <w:p w14:paraId="5803C2D8" w14:textId="77777777" w:rsidR="009F41D1" w:rsidRDefault="009F41D1" w:rsidP="009F41D1">
      <w:pPr>
        <w:rPr>
          <w:rFonts w:ascii="Times New Roman" w:hAnsi="Times New Roman" w:cs="Times New Roman"/>
        </w:rPr>
      </w:pPr>
    </w:p>
    <w:p w14:paraId="2356B8FA" w14:textId="77777777" w:rsidR="009F41D1" w:rsidRDefault="009F41D1" w:rsidP="009F41D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15 February 2019</w:t>
      </w:r>
    </w:p>
    <w:p w14:paraId="26D03353" w14:textId="77777777" w:rsidR="006B2F86" w:rsidRPr="00E71FC3" w:rsidRDefault="009F41D1" w:rsidP="00E71FC3">
      <w:pPr>
        <w:pStyle w:val="NoSpacing"/>
      </w:pPr>
      <w:bookmarkStart w:id="0" w:name="_GoBack"/>
      <w:bookmarkEnd w:id="0"/>
    </w:p>
    <w:sectPr w:rsidR="006B2F86" w:rsidRPr="00E71FC3">
      <w:footerReference w:type="default" r:id="rId7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7C168AB" w14:textId="77777777" w:rsidR="009F41D1" w:rsidRDefault="009F41D1" w:rsidP="00E71FC3">
      <w:r>
        <w:separator/>
      </w:r>
    </w:p>
  </w:endnote>
  <w:endnote w:type="continuationSeparator" w:id="0">
    <w:p w14:paraId="07F4FE56" w14:textId="77777777" w:rsidR="009F41D1" w:rsidRDefault="009F41D1" w:rsidP="00E71F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E4F01E4" w14:textId="77777777"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C4DB831" w14:textId="77777777" w:rsidR="009F41D1" w:rsidRDefault="009F41D1" w:rsidP="00E71FC3">
      <w:r>
        <w:separator/>
      </w:r>
    </w:p>
  </w:footnote>
  <w:footnote w:type="continuationSeparator" w:id="0">
    <w:p w14:paraId="50B0407E" w14:textId="77777777" w:rsidR="009F41D1" w:rsidRDefault="009F41D1" w:rsidP="00E71FC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41D1"/>
    <w:rsid w:val="001A7C09"/>
    <w:rsid w:val="00577BD5"/>
    <w:rsid w:val="00656CBA"/>
    <w:rsid w:val="006A1F77"/>
    <w:rsid w:val="00733BE7"/>
    <w:rsid w:val="009F41D1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6CA7B9"/>
  <w15:chartTrackingRefBased/>
  <w15:docId w15:val="{A13D751D-B472-4B89-A6CE-48795FDEAC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F41D1"/>
    <w:pPr>
      <w:spacing w:after="0" w:line="240" w:lineRule="auto"/>
    </w:pPr>
    <w:rPr>
      <w:rFonts w:asciiTheme="minorHAnsi" w:hAnsiTheme="minorHAnsi" w:cstheme="minorBid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hAnsi="Times New Roman" w:cs="Times New Roman"/>
    </w:r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hAnsi="Times New Roman" w:cs="Times New Roman"/>
    </w:rPr>
  </w:style>
  <w:style w:type="character" w:customStyle="1" w:styleId="FooterChar">
    <w:name w:val="Footer Char"/>
    <w:basedOn w:val="DefaultParagraphFont"/>
    <w:link w:val="Footer"/>
    <w:uiPriority w:val="99"/>
    <w:rsid w:val="00E71FC3"/>
  </w:style>
  <w:style w:type="character" w:styleId="Hyperlink">
    <w:name w:val="Hyperlink"/>
    <w:basedOn w:val="DefaultParagraphFont"/>
    <w:unhideWhenUsed/>
    <w:rsid w:val="009F41D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aalt.law.uh.edu/Indices/CP40Indices/CP40no888Pl.htm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56</Words>
  <Characters>320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2019-02-19T19:52:00Z</dcterms:created>
  <dcterms:modified xsi:type="dcterms:W3CDTF">2019-02-19T19:53:00Z</dcterms:modified>
</cp:coreProperties>
</file>