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8C9C5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u w:val="single"/>
        </w:rPr>
        <w:t>Thomas COKE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fl.1483)</w:t>
      </w:r>
    </w:p>
    <w:p w14:paraId="4181665B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Bodicote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Oxfordshire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Husbandman.</w:t>
      </w:r>
    </w:p>
    <w:p w14:paraId="1C407818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04BEBAF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B9D96E8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  <w:t>1483</w:t>
      </w:r>
      <w:r>
        <w:rPr>
          <w:rFonts w:ascii="Times New Roman" w:eastAsia="Calibri" w:hAnsi="Times New Roman" w:cs="Times New Roman"/>
          <w:sz w:val="24"/>
          <w:szCs w:val="24"/>
        </w:rPr>
        <w:tab/>
        <w:t>John Marten(q.v.) brought a plaint of debt against him and John Ines of</w:t>
      </w:r>
    </w:p>
    <w:p w14:paraId="57B2FF59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>Banbury(q.v.).</w:t>
      </w:r>
    </w:p>
    <w:p w14:paraId="08FAD499" w14:textId="77777777" w:rsidR="007D0F52" w:rsidRDefault="007D0F52" w:rsidP="007D0F52">
      <w:pPr>
        <w:pStyle w:val="NoSpacing"/>
        <w:jc w:val="both"/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  <w:t xml:space="preserve">( </w:t>
      </w:r>
      <w:hyperlink r:id="rId6" w:history="1">
        <w:r w:rsidRPr="0022786A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http://aalt.law.uh.edu/Indices/CP40Indices/CP40no883Pl.htm</w:t>
        </w:r>
      </w:hyperlink>
      <w:r>
        <w:rPr>
          <w:rStyle w:val="Hyperlink"/>
          <w:rFonts w:ascii="Times New Roman" w:eastAsia="Calibri" w:hAnsi="Times New Roman" w:cs="Times New Roman"/>
          <w:sz w:val="24"/>
          <w:szCs w:val="24"/>
          <w:u w:val="none"/>
        </w:rPr>
        <w:t xml:space="preserve">  </w:t>
      </w:r>
      <w:r>
        <w:rPr>
          <w:rStyle w:val="Hyperlink"/>
          <w:rFonts w:ascii="Times New Roman" w:eastAsia="Calibri" w:hAnsi="Times New Roman" w:cs="Times New Roman"/>
          <w:color w:val="auto"/>
          <w:sz w:val="24"/>
          <w:szCs w:val="24"/>
          <w:u w:val="none"/>
        </w:rPr>
        <w:t>)</w:t>
      </w:r>
    </w:p>
    <w:p w14:paraId="19BAAE34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9B9B258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3FBAF50" w14:textId="77777777" w:rsidR="007D0F52" w:rsidRDefault="007D0F52" w:rsidP="007D0F52">
      <w:pPr>
        <w:pStyle w:val="NoSpacing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 December 2021</w:t>
      </w:r>
    </w:p>
    <w:p w14:paraId="446C2711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CA3CBA" w14:textId="77777777" w:rsidR="007D0F52" w:rsidRDefault="007D0F52" w:rsidP="009139A6">
      <w:r>
        <w:separator/>
      </w:r>
    </w:p>
  </w:endnote>
  <w:endnote w:type="continuationSeparator" w:id="0">
    <w:p w14:paraId="0504CA56" w14:textId="77777777" w:rsidR="007D0F52" w:rsidRDefault="007D0F5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6D1E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9023C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E51F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239C38" w14:textId="77777777" w:rsidR="007D0F52" w:rsidRDefault="007D0F52" w:rsidP="009139A6">
      <w:r>
        <w:separator/>
      </w:r>
    </w:p>
  </w:footnote>
  <w:footnote w:type="continuationSeparator" w:id="0">
    <w:p w14:paraId="03EDA39C" w14:textId="77777777" w:rsidR="007D0F52" w:rsidRDefault="007D0F5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D34F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CA0E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7539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F52"/>
    <w:rsid w:val="000666E0"/>
    <w:rsid w:val="002510B7"/>
    <w:rsid w:val="005C130B"/>
    <w:rsid w:val="007D0F52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441B1"/>
  <w15:chartTrackingRefBased/>
  <w15:docId w15:val="{1CDC16AD-1072-4920-B748-925AB7E18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7D0F5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2022-01-07T21:05:00Z</dcterms:created>
  <dcterms:modified xsi:type="dcterms:W3CDTF">2022-01-07T21:05:00Z</dcterms:modified>
</cp:coreProperties>
</file>