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F1435E" w14:textId="77777777" w:rsidR="00AA3B1F" w:rsidRDefault="00AA3B1F" w:rsidP="00AA3B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 xml:space="preserve">Thomas COKE </w:t>
      </w:r>
      <w:r>
        <w:rPr>
          <w:rFonts w:ascii="Times New Roman" w:hAnsi="Times New Roman" w:cs="Times New Roman"/>
        </w:rPr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6BB22FD5" w14:textId="77777777" w:rsidR="00AA3B1F" w:rsidRDefault="00AA3B1F" w:rsidP="00AA3B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Edgeware, Middlesex. Tanner.</w:t>
      </w:r>
    </w:p>
    <w:p w14:paraId="2DE1F18C" w14:textId="77777777" w:rsidR="00AA3B1F" w:rsidRDefault="00AA3B1F" w:rsidP="00AA3B1F">
      <w:pPr>
        <w:rPr>
          <w:rFonts w:ascii="Times New Roman" w:hAnsi="Times New Roman" w:cs="Times New Roman"/>
        </w:rPr>
      </w:pPr>
    </w:p>
    <w:p w14:paraId="4FFC4261" w14:textId="77777777" w:rsidR="00AA3B1F" w:rsidRDefault="00AA3B1F" w:rsidP="00AA3B1F">
      <w:pPr>
        <w:rPr>
          <w:rFonts w:ascii="Times New Roman" w:hAnsi="Times New Roman" w:cs="Times New Roman"/>
        </w:rPr>
      </w:pPr>
    </w:p>
    <w:p w14:paraId="1B8B57C3" w14:textId="77777777" w:rsidR="00AA3B1F" w:rsidRDefault="00AA3B1F" w:rsidP="00AA3B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William Northampton of Coventry(q.v.) brought a plaint of debt against him,</w:t>
      </w:r>
    </w:p>
    <w:p w14:paraId="4BB2831F" w14:textId="77777777" w:rsidR="00AA3B1F" w:rsidRDefault="00AA3B1F" w:rsidP="00AA3B1F">
      <w:pPr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Edmund </w:t>
      </w:r>
      <w:proofErr w:type="spellStart"/>
      <w:r>
        <w:rPr>
          <w:rFonts w:ascii="Times New Roman" w:hAnsi="Times New Roman" w:cs="Times New Roman"/>
        </w:rPr>
        <w:t>Hosey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Christchurxh</w:t>
      </w:r>
      <w:proofErr w:type="spellEnd"/>
      <w:r>
        <w:rPr>
          <w:rFonts w:ascii="Times New Roman" w:hAnsi="Times New Roman" w:cs="Times New Roman"/>
        </w:rPr>
        <w:t xml:space="preserve"> and </w:t>
      </w:r>
      <w:proofErr w:type="spellStart"/>
      <w:r>
        <w:rPr>
          <w:rFonts w:ascii="Times New Roman" w:hAnsi="Times New Roman" w:cs="Times New Roman"/>
        </w:rPr>
        <w:t>Lymyngton</w:t>
      </w:r>
      <w:proofErr w:type="spellEnd"/>
      <w:r>
        <w:rPr>
          <w:rFonts w:ascii="Times New Roman" w:hAnsi="Times New Roman" w:cs="Times New Roman"/>
        </w:rPr>
        <w:t xml:space="preserve">, Hampshire(q.v.), and William Salman of </w:t>
      </w:r>
      <w:proofErr w:type="spellStart"/>
      <w:proofErr w:type="gramStart"/>
      <w:r>
        <w:rPr>
          <w:rFonts w:ascii="Times New Roman" w:hAnsi="Times New Roman" w:cs="Times New Roman"/>
        </w:rPr>
        <w:t>St.Clement</w:t>
      </w:r>
      <w:proofErr w:type="spellEnd"/>
      <w:proofErr w:type="gramEnd"/>
      <w:r>
        <w:rPr>
          <w:rFonts w:ascii="Times New Roman" w:hAnsi="Times New Roman" w:cs="Times New Roman"/>
        </w:rPr>
        <w:t xml:space="preserve"> Dane’s, London(q.v.).</w:t>
      </w:r>
    </w:p>
    <w:p w14:paraId="1A5D0758" w14:textId="77777777" w:rsidR="00AA3B1F" w:rsidRDefault="00AA3B1F" w:rsidP="00AA3B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874E32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7DEF6E97" w14:textId="77777777" w:rsidR="00AA3B1F" w:rsidRDefault="00AA3B1F" w:rsidP="00AA3B1F">
      <w:pPr>
        <w:rPr>
          <w:rFonts w:ascii="Times New Roman" w:hAnsi="Times New Roman" w:cs="Times New Roman"/>
        </w:rPr>
      </w:pPr>
    </w:p>
    <w:p w14:paraId="65729CD3" w14:textId="77777777" w:rsidR="00AA3B1F" w:rsidRDefault="00AA3B1F" w:rsidP="00AA3B1F">
      <w:pPr>
        <w:rPr>
          <w:rFonts w:ascii="Times New Roman" w:hAnsi="Times New Roman" w:cs="Times New Roman"/>
        </w:rPr>
      </w:pPr>
    </w:p>
    <w:p w14:paraId="78F74229" w14:textId="77777777" w:rsidR="00AA3B1F" w:rsidRDefault="00AA3B1F" w:rsidP="00AA3B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26 July 2018</w:t>
      </w:r>
    </w:p>
    <w:p w14:paraId="5A786A2D" w14:textId="77777777" w:rsidR="006B2F86" w:rsidRPr="00E71FC3" w:rsidRDefault="00AA3B1F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04059A" w14:textId="77777777" w:rsidR="00AA3B1F" w:rsidRDefault="00AA3B1F" w:rsidP="00E71FC3">
      <w:r>
        <w:separator/>
      </w:r>
    </w:p>
  </w:endnote>
  <w:endnote w:type="continuationSeparator" w:id="0">
    <w:p w14:paraId="061F581E" w14:textId="77777777" w:rsidR="00AA3B1F" w:rsidRDefault="00AA3B1F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548B4C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8E39CE" w14:textId="77777777" w:rsidR="00AA3B1F" w:rsidRDefault="00AA3B1F" w:rsidP="00E71FC3">
      <w:r>
        <w:separator/>
      </w:r>
    </w:p>
  </w:footnote>
  <w:footnote w:type="continuationSeparator" w:id="0">
    <w:p w14:paraId="089F1A6D" w14:textId="77777777" w:rsidR="00AA3B1F" w:rsidRDefault="00AA3B1F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B1F"/>
    <w:rsid w:val="001A7C09"/>
    <w:rsid w:val="00577BD5"/>
    <w:rsid w:val="00656CBA"/>
    <w:rsid w:val="006A1F77"/>
    <w:rsid w:val="00733BE7"/>
    <w:rsid w:val="00AA3B1F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22BCF2"/>
  <w15:chartTrackingRefBased/>
  <w15:docId w15:val="{D2688411-7841-48A6-B19E-40DDA5A63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B1F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AA3B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2018-09-01T20:48:00Z</dcterms:created>
  <dcterms:modified xsi:type="dcterms:W3CDTF">2018-09-01T20:48:00Z</dcterms:modified>
</cp:coreProperties>
</file>