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2E0C" w:rsidRDefault="00442E0C" w:rsidP="00442E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William COKE</w:t>
      </w:r>
      <w:r>
        <w:rPr>
          <w:rFonts w:ascii="Times New Roman" w:hAnsi="Times New Roman" w:cs="Times New Roman"/>
        </w:rPr>
        <w:t xml:space="preserve">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442E0C" w:rsidRDefault="00442E0C" w:rsidP="00442E0C">
      <w:pPr>
        <w:rPr>
          <w:rFonts w:ascii="Times New Roman" w:hAnsi="Times New Roman" w:cs="Times New Roman"/>
        </w:rPr>
      </w:pPr>
    </w:p>
    <w:p w:rsidR="00442E0C" w:rsidRDefault="00442E0C" w:rsidP="00442E0C">
      <w:pPr>
        <w:rPr>
          <w:rFonts w:ascii="Times New Roman" w:hAnsi="Times New Roman" w:cs="Times New Roman"/>
        </w:rPr>
      </w:pPr>
    </w:p>
    <w:p w:rsidR="00442E0C" w:rsidRDefault="00442E0C" w:rsidP="00442E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= Joan(q.v.).</w:t>
      </w:r>
    </w:p>
    <w:p w:rsidR="00442E0C" w:rsidRDefault="00442E0C" w:rsidP="00442E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</w:t>
      </w:r>
      <w:hyperlink r:id="rId6" w:history="1">
        <w:r w:rsidRPr="00AE36B2">
          <w:rPr>
            <w:rStyle w:val="Hyperlink"/>
            <w:rFonts w:ascii="Times New Roman" w:hAnsi="Times New Roman" w:cs="Times New Roman"/>
          </w:rPr>
          <w:t>http://aalt.law.uh.edu/Indices/CP40Indices/CP40no888Pl.htm</w:t>
        </w:r>
      </w:hyperlink>
      <w:r>
        <w:rPr>
          <w:rFonts w:ascii="Times New Roman" w:hAnsi="Times New Roman" w:cs="Times New Roman"/>
        </w:rPr>
        <w:t>)</w:t>
      </w:r>
    </w:p>
    <w:p w:rsidR="00442E0C" w:rsidRDefault="00442E0C" w:rsidP="00442E0C">
      <w:pPr>
        <w:rPr>
          <w:rFonts w:ascii="Times New Roman" w:hAnsi="Times New Roman" w:cs="Times New Roman"/>
        </w:rPr>
      </w:pPr>
    </w:p>
    <w:p w:rsidR="00442E0C" w:rsidRDefault="00442E0C" w:rsidP="00442E0C">
      <w:pPr>
        <w:rPr>
          <w:rFonts w:ascii="Times New Roman" w:hAnsi="Times New Roman" w:cs="Times New Roman"/>
        </w:rPr>
      </w:pPr>
    </w:p>
    <w:p w:rsidR="00442E0C" w:rsidRDefault="00442E0C" w:rsidP="00442E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John </w:t>
      </w:r>
      <w:proofErr w:type="spellStart"/>
      <w:r>
        <w:rPr>
          <w:rFonts w:ascii="Times New Roman" w:hAnsi="Times New Roman" w:cs="Times New Roman"/>
        </w:rPr>
        <w:t>Coundesdewe</w:t>
      </w:r>
      <w:proofErr w:type="spellEnd"/>
      <w:r>
        <w:rPr>
          <w:rFonts w:ascii="Times New Roman" w:hAnsi="Times New Roman" w:cs="Times New Roman"/>
        </w:rPr>
        <w:t xml:space="preserve"> of Woodford, Essex(q.v.), brought a plaint of waste</w:t>
      </w:r>
    </w:p>
    <w:p w:rsidR="00442E0C" w:rsidRDefault="00442E0C" w:rsidP="00442E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against them.  (ibid.)</w:t>
      </w:r>
    </w:p>
    <w:p w:rsidR="00442E0C" w:rsidRDefault="00442E0C" w:rsidP="00442E0C">
      <w:pPr>
        <w:rPr>
          <w:rFonts w:ascii="Times New Roman" w:hAnsi="Times New Roman" w:cs="Times New Roman"/>
        </w:rPr>
      </w:pPr>
    </w:p>
    <w:p w:rsidR="00442E0C" w:rsidRDefault="00442E0C" w:rsidP="00442E0C">
      <w:pPr>
        <w:rPr>
          <w:rFonts w:ascii="Times New Roman" w:hAnsi="Times New Roman" w:cs="Times New Roman"/>
        </w:rPr>
      </w:pPr>
    </w:p>
    <w:p w:rsidR="00442E0C" w:rsidRDefault="00442E0C" w:rsidP="00442E0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 August 2017</w:t>
      </w:r>
    </w:p>
    <w:p w:rsidR="006B2F86" w:rsidRPr="00E71FC3" w:rsidRDefault="00442E0C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42E0C" w:rsidRDefault="00442E0C" w:rsidP="00E71FC3">
      <w:r>
        <w:separator/>
      </w:r>
    </w:p>
  </w:endnote>
  <w:endnote w:type="continuationSeparator" w:id="0">
    <w:p w:rsidR="00442E0C" w:rsidRDefault="00442E0C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42E0C" w:rsidRDefault="00442E0C" w:rsidP="00E71FC3">
      <w:r>
        <w:separator/>
      </w:r>
    </w:p>
  </w:footnote>
  <w:footnote w:type="continuationSeparator" w:id="0">
    <w:p w:rsidR="00442E0C" w:rsidRDefault="00442E0C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E0C"/>
    <w:rsid w:val="001A7C09"/>
    <w:rsid w:val="00442E0C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DB48D7-E778-45B5-A313-52A6D6DE5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2E0C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nhideWhenUsed/>
    <w:rsid w:val="00442E0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8Pl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2017-08-06T20:38:00Z</dcterms:created>
  <dcterms:modified xsi:type="dcterms:W3CDTF">2017-08-06T20:38:00Z</dcterms:modified>
</cp:coreProperties>
</file>