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2D992" w14:textId="5BFFC400" w:rsidR="00BA00AB" w:rsidRDefault="005F69CF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COKKE</w:t>
      </w:r>
      <w:r>
        <w:rPr>
          <w:rFonts w:cs="Times New Roman"/>
          <w:szCs w:val="24"/>
        </w:rPr>
        <w:t xml:space="preserve">       (d.ca.1426)</w:t>
      </w:r>
    </w:p>
    <w:p w14:paraId="25BD5E4F" w14:textId="58268283" w:rsidR="005F69CF" w:rsidRDefault="005F69CF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Lilleburn.</w:t>
      </w:r>
    </w:p>
    <w:p w14:paraId="69CF753A" w14:textId="77777777" w:rsidR="005F69CF" w:rsidRDefault="005F69CF" w:rsidP="009139A6">
      <w:pPr>
        <w:pStyle w:val="NoSpacing"/>
        <w:rPr>
          <w:rFonts w:cs="Times New Roman"/>
          <w:szCs w:val="24"/>
        </w:rPr>
      </w:pPr>
    </w:p>
    <w:p w14:paraId="2F71BC69" w14:textId="77777777" w:rsidR="005F69CF" w:rsidRDefault="005F69CF" w:rsidP="009139A6">
      <w:pPr>
        <w:pStyle w:val="NoSpacing"/>
        <w:rPr>
          <w:rFonts w:cs="Times New Roman"/>
          <w:szCs w:val="24"/>
        </w:rPr>
      </w:pPr>
    </w:p>
    <w:p w14:paraId="2ADA5F9D" w14:textId="50828AAF" w:rsidR="005F69CF" w:rsidRDefault="005F69CF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24 Nov.1426</w:t>
      </w:r>
      <w:r>
        <w:rPr>
          <w:rFonts w:cs="Times New Roman"/>
          <w:szCs w:val="24"/>
        </w:rPr>
        <w:tab/>
        <w:t>Writ of diem clausit extremum to the Escheator of Hertfordshire.</w:t>
      </w:r>
    </w:p>
    <w:p w14:paraId="51E59C1E" w14:textId="5797A39B" w:rsidR="005F69CF" w:rsidRDefault="005F69CF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1422-30 p.136)</w:t>
      </w:r>
    </w:p>
    <w:p w14:paraId="2BC4BD5D" w14:textId="77777777" w:rsidR="005F69CF" w:rsidRDefault="005F69CF" w:rsidP="009139A6">
      <w:pPr>
        <w:pStyle w:val="NoSpacing"/>
        <w:rPr>
          <w:rFonts w:cs="Times New Roman"/>
          <w:szCs w:val="24"/>
        </w:rPr>
      </w:pPr>
    </w:p>
    <w:p w14:paraId="08E32D69" w14:textId="77777777" w:rsidR="005F69CF" w:rsidRDefault="005F69CF" w:rsidP="009139A6">
      <w:pPr>
        <w:pStyle w:val="NoSpacing"/>
        <w:rPr>
          <w:rFonts w:cs="Times New Roman"/>
          <w:szCs w:val="24"/>
        </w:rPr>
      </w:pPr>
    </w:p>
    <w:p w14:paraId="7392C188" w14:textId="0C097BF6" w:rsidR="005F69CF" w:rsidRPr="005F69CF" w:rsidRDefault="005F69CF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10 February 2024</w:t>
      </w:r>
    </w:p>
    <w:sectPr w:rsidR="005F69CF" w:rsidRPr="005F69C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EE211" w14:textId="77777777" w:rsidR="005F69CF" w:rsidRDefault="005F69CF" w:rsidP="009139A6">
      <w:r>
        <w:separator/>
      </w:r>
    </w:p>
  </w:endnote>
  <w:endnote w:type="continuationSeparator" w:id="0">
    <w:p w14:paraId="29401BCF" w14:textId="77777777" w:rsidR="005F69CF" w:rsidRDefault="005F69C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4C6A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02D4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7FAD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8AAB16" w14:textId="77777777" w:rsidR="005F69CF" w:rsidRDefault="005F69CF" w:rsidP="009139A6">
      <w:r>
        <w:separator/>
      </w:r>
    </w:p>
  </w:footnote>
  <w:footnote w:type="continuationSeparator" w:id="0">
    <w:p w14:paraId="4191CE2B" w14:textId="77777777" w:rsidR="005F69CF" w:rsidRDefault="005F69C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9718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CB1C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105F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9CF"/>
    <w:rsid w:val="000666E0"/>
    <w:rsid w:val="002510B7"/>
    <w:rsid w:val="005C130B"/>
    <w:rsid w:val="005F69CF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1E2A9F"/>
  <w15:chartTrackingRefBased/>
  <w15:docId w15:val="{17D7024D-2C2D-4868-B15C-FA7A46F50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2024-02-10T11:15:00Z</dcterms:created>
  <dcterms:modified xsi:type="dcterms:W3CDTF">2024-02-10T11:17:00Z</dcterms:modified>
</cp:coreProperties>
</file>