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C0F6B" w14:textId="77777777" w:rsidR="00F35C53" w:rsidRDefault="00F35C53" w:rsidP="00F35C5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Elizabeth CONSTABLE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fl.1408)</w:t>
      </w:r>
    </w:p>
    <w:p w14:paraId="55688943" w14:textId="77777777" w:rsidR="00F35C53" w:rsidRDefault="00F35C53" w:rsidP="00F35C53">
      <w:pPr>
        <w:pStyle w:val="NoSpacing"/>
        <w:rPr>
          <w:rFonts w:cs="Times New Roman"/>
          <w:szCs w:val="24"/>
        </w:rPr>
      </w:pPr>
    </w:p>
    <w:p w14:paraId="26669FE4" w14:textId="77777777" w:rsidR="00F35C53" w:rsidRDefault="00F35C53" w:rsidP="00F35C53">
      <w:pPr>
        <w:pStyle w:val="NoSpacing"/>
        <w:rPr>
          <w:rFonts w:cs="Times New Roman"/>
          <w:szCs w:val="24"/>
        </w:rPr>
      </w:pPr>
    </w:p>
    <w:p w14:paraId="4A10AB6B" w14:textId="77777777" w:rsidR="00F35C53" w:rsidRDefault="00F35C53" w:rsidP="00F35C5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= Sir Marmaduke.   (C.P.R. 1408-13 p.9)</w:t>
      </w:r>
    </w:p>
    <w:p w14:paraId="7C8D0D8C" w14:textId="77777777" w:rsidR="00F35C53" w:rsidRDefault="00F35C53" w:rsidP="00F35C53">
      <w:pPr>
        <w:pStyle w:val="NoSpacing"/>
        <w:rPr>
          <w:rFonts w:cs="Times New Roman"/>
          <w:szCs w:val="24"/>
        </w:rPr>
      </w:pPr>
    </w:p>
    <w:p w14:paraId="4A4DA05B" w14:textId="77777777" w:rsidR="00F35C53" w:rsidRDefault="00F35C53" w:rsidP="00F35C53">
      <w:pPr>
        <w:pStyle w:val="NoSpacing"/>
        <w:rPr>
          <w:rFonts w:cs="Times New Roman"/>
          <w:szCs w:val="24"/>
        </w:rPr>
      </w:pPr>
    </w:p>
    <w:p w14:paraId="1F0D9D80" w14:textId="77777777" w:rsidR="00F35C53" w:rsidRDefault="00F35C53" w:rsidP="00F35C5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12 Nov.1408</w:t>
      </w:r>
      <w:r>
        <w:rPr>
          <w:rFonts w:cs="Times New Roman"/>
          <w:szCs w:val="24"/>
        </w:rPr>
        <w:tab/>
        <w:t xml:space="preserve">Thomas </w:t>
      </w:r>
      <w:proofErr w:type="spellStart"/>
      <w:r>
        <w:rPr>
          <w:rFonts w:cs="Times New Roman"/>
          <w:szCs w:val="24"/>
        </w:rPr>
        <w:t>Brigeslay</w:t>
      </w:r>
      <w:proofErr w:type="spellEnd"/>
      <w:r>
        <w:rPr>
          <w:rFonts w:cs="Times New Roman"/>
          <w:szCs w:val="24"/>
        </w:rPr>
        <w:t xml:space="preserve"> of Grimsby(q.v.) was pardoned for not appearing to </w:t>
      </w:r>
    </w:p>
    <w:p w14:paraId="685FF431" w14:textId="77777777" w:rsidR="00F35C53" w:rsidRDefault="00F35C53" w:rsidP="00F35C5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answer her touching a debt of 40s.   (ibid.)</w:t>
      </w:r>
    </w:p>
    <w:p w14:paraId="4427DA96" w14:textId="77777777" w:rsidR="00F35C53" w:rsidRDefault="00F35C53" w:rsidP="00F35C53">
      <w:pPr>
        <w:pStyle w:val="NoSpacing"/>
        <w:rPr>
          <w:rFonts w:cs="Times New Roman"/>
          <w:szCs w:val="24"/>
        </w:rPr>
      </w:pPr>
    </w:p>
    <w:p w14:paraId="47F97DB7" w14:textId="77777777" w:rsidR="00F35C53" w:rsidRDefault="00F35C53" w:rsidP="00F35C53">
      <w:pPr>
        <w:pStyle w:val="NoSpacing"/>
        <w:rPr>
          <w:rFonts w:cs="Times New Roman"/>
          <w:szCs w:val="24"/>
        </w:rPr>
      </w:pPr>
    </w:p>
    <w:p w14:paraId="4958AB6C" w14:textId="77777777" w:rsidR="00F35C53" w:rsidRDefault="00F35C53" w:rsidP="00F35C53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 May 2023</w:t>
      </w:r>
    </w:p>
    <w:p w14:paraId="27DA4ED7" w14:textId="77777777" w:rsidR="00BA00AB" w:rsidRPr="00F35C53" w:rsidRDefault="00BA00AB" w:rsidP="00F35C53"/>
    <w:sectPr w:rsidR="00BA00AB" w:rsidRPr="00F35C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8053A4" w14:textId="77777777" w:rsidR="00F35C53" w:rsidRDefault="00F35C53" w:rsidP="009139A6">
      <w:r>
        <w:separator/>
      </w:r>
    </w:p>
  </w:endnote>
  <w:endnote w:type="continuationSeparator" w:id="0">
    <w:p w14:paraId="677F3D01" w14:textId="77777777" w:rsidR="00F35C53" w:rsidRDefault="00F35C5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F1D5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D8B4D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920AF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F53EF" w14:textId="77777777" w:rsidR="00F35C53" w:rsidRDefault="00F35C53" w:rsidP="009139A6">
      <w:r>
        <w:separator/>
      </w:r>
    </w:p>
  </w:footnote>
  <w:footnote w:type="continuationSeparator" w:id="0">
    <w:p w14:paraId="2AC86327" w14:textId="77777777" w:rsidR="00F35C53" w:rsidRDefault="00F35C5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267C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1EB44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35B9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C53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35C53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352914"/>
  <w15:chartTrackingRefBased/>
  <w15:docId w15:val="{8057CCC7-7968-43B3-B1C5-5F1A86FC0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2023-05-01T14:07:00Z</dcterms:created>
  <dcterms:modified xsi:type="dcterms:W3CDTF">2023-05-01T14:08:00Z</dcterms:modified>
</cp:coreProperties>
</file>