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94782D" w14:textId="77777777" w:rsidR="00DC716B" w:rsidRDefault="00DC716B" w:rsidP="00DC716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William COOK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fl.1406)</w:t>
      </w:r>
    </w:p>
    <w:p w14:paraId="1ED31B5C" w14:textId="77777777" w:rsidR="00DC716B" w:rsidRDefault="00DC716B" w:rsidP="00DC716B">
      <w:pPr>
        <w:pStyle w:val="NoSpacing"/>
        <w:rPr>
          <w:rFonts w:cs="Times New Roman"/>
          <w:szCs w:val="24"/>
        </w:rPr>
      </w:pPr>
    </w:p>
    <w:p w14:paraId="23CD5710" w14:textId="77777777" w:rsidR="00DC716B" w:rsidRDefault="00DC716B" w:rsidP="00DC716B">
      <w:pPr>
        <w:pStyle w:val="NoSpacing"/>
        <w:rPr>
          <w:rFonts w:cs="Times New Roman"/>
          <w:szCs w:val="24"/>
        </w:rPr>
      </w:pPr>
    </w:p>
    <w:p w14:paraId="1791D4F6" w14:textId="77777777" w:rsidR="00DC716B" w:rsidRDefault="00DC716B" w:rsidP="00DC716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6 May1406</w:t>
      </w:r>
      <w:r>
        <w:rPr>
          <w:rFonts w:cs="Times New Roman"/>
          <w:szCs w:val="24"/>
        </w:rPr>
        <w:tab/>
        <w:t xml:space="preserve">He was on the inquisition </w:t>
      </w:r>
      <w:proofErr w:type="gramStart"/>
      <w:r>
        <w:rPr>
          <w:rFonts w:cs="Times New Roman"/>
          <w:szCs w:val="24"/>
        </w:rPr>
        <w:t>post mortem</w:t>
      </w:r>
      <w:proofErr w:type="gramEnd"/>
      <w:r>
        <w:rPr>
          <w:rFonts w:cs="Times New Roman"/>
          <w:szCs w:val="24"/>
        </w:rPr>
        <w:t xml:space="preserve"> held in Romsey, Hampshire,</w:t>
      </w:r>
    </w:p>
    <w:p w14:paraId="50A3942B" w14:textId="77777777" w:rsidR="00DC716B" w:rsidRDefault="00DC716B" w:rsidP="00DC716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into lands of Sir Thomas West(q.v.)</w:t>
      </w:r>
    </w:p>
    <w:p w14:paraId="2E78154E" w14:textId="77777777" w:rsidR="00DC716B" w:rsidRDefault="00DC716B" w:rsidP="00DC716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A26EB7">
          <w:rPr>
            <w:rStyle w:val="Hyperlink"/>
            <w:rFonts w:cs="Times New Roman"/>
            <w:szCs w:val="24"/>
          </w:rPr>
          <w:t>https://inquisitionspostmortem.ac.uk/view/inquisition/19-</w:t>
        </w:r>
        <w:r>
          <w:rPr>
            <w:rStyle w:val="Hyperlink"/>
            <w:rFonts w:cs="Times New Roman"/>
            <w:szCs w:val="24"/>
          </w:rPr>
          <w:t>052</w:t>
        </w:r>
        <w:r w:rsidRPr="00A26EB7">
          <w:rPr>
            <w:rStyle w:val="Hyperlink"/>
            <w:rFonts w:cs="Times New Roman"/>
            <w:szCs w:val="24"/>
          </w:rPr>
          <w:t>/</w:t>
        </w:r>
      </w:hyperlink>
      <w:r>
        <w:rPr>
          <w:rFonts w:cs="Times New Roman"/>
          <w:szCs w:val="24"/>
        </w:rPr>
        <w:t xml:space="preserve"> )</w:t>
      </w:r>
    </w:p>
    <w:p w14:paraId="4FD62973" w14:textId="77777777" w:rsidR="00DC716B" w:rsidRDefault="00DC716B" w:rsidP="00DC716B">
      <w:pPr>
        <w:pStyle w:val="NoSpacing"/>
        <w:rPr>
          <w:rFonts w:cs="Times New Roman"/>
          <w:szCs w:val="24"/>
        </w:rPr>
      </w:pPr>
    </w:p>
    <w:p w14:paraId="660111FE" w14:textId="77777777" w:rsidR="00DC716B" w:rsidRDefault="00DC716B" w:rsidP="00DC716B">
      <w:pPr>
        <w:pStyle w:val="NoSpacing"/>
        <w:rPr>
          <w:rFonts w:cs="Times New Roman"/>
          <w:szCs w:val="24"/>
        </w:rPr>
      </w:pPr>
    </w:p>
    <w:p w14:paraId="521C28B8" w14:textId="77777777" w:rsidR="00DC716B" w:rsidRDefault="00DC716B" w:rsidP="00DC716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28 January 2024</w:t>
      </w:r>
    </w:p>
    <w:p w14:paraId="2BFED1BF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35FCD" w14:textId="77777777" w:rsidR="00DC716B" w:rsidRDefault="00DC716B" w:rsidP="009139A6">
      <w:r>
        <w:separator/>
      </w:r>
    </w:p>
  </w:endnote>
  <w:endnote w:type="continuationSeparator" w:id="0">
    <w:p w14:paraId="2EC9D349" w14:textId="77777777" w:rsidR="00DC716B" w:rsidRDefault="00DC716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9380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16F555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0F6F3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93123D" w14:textId="77777777" w:rsidR="00DC716B" w:rsidRDefault="00DC716B" w:rsidP="009139A6">
      <w:r>
        <w:separator/>
      </w:r>
    </w:p>
  </w:footnote>
  <w:footnote w:type="continuationSeparator" w:id="0">
    <w:p w14:paraId="226A6638" w14:textId="77777777" w:rsidR="00DC716B" w:rsidRDefault="00DC716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412C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AEF7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1B9B6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16B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DC716B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26701B"/>
  <w15:chartTrackingRefBased/>
  <w15:docId w15:val="{1A05A530-1E82-4778-B791-A8A0C33F4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DC71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nquisitionspostmortem.ac.uk/view/inquisition/19-051/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46</Words>
  <Characters>263</Characters>
  <Application>Microsoft Office Word</Application>
  <DocSecurity>0</DocSecurity>
  <Lines>2</Lines>
  <Paragraphs>1</Paragraphs>
  <ScaleCrop>false</ScaleCrop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2024-01-28T20:41:00Z</dcterms:created>
  <dcterms:modified xsi:type="dcterms:W3CDTF">2024-01-28T20:41:00Z</dcterms:modified>
</cp:coreProperties>
</file>