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E4BBF8" w14:textId="77777777" w:rsidR="00967D8C" w:rsidRDefault="00967D8C" w:rsidP="00967D8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COPE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fl.1399)</w:t>
      </w:r>
    </w:p>
    <w:p w14:paraId="560BDB8E" w14:textId="77777777" w:rsidR="00967D8C" w:rsidRDefault="00967D8C" w:rsidP="00967D8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FF2B4D9" w14:textId="77777777" w:rsidR="00967D8C" w:rsidRDefault="00967D8C" w:rsidP="00967D8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D10AFA4" w14:textId="77777777" w:rsidR="00967D8C" w:rsidRDefault="00967D8C" w:rsidP="00967D8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26 Nov.1399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appointed Escheator of </w:t>
      </w:r>
      <w:proofErr w:type="spellStart"/>
      <w:r>
        <w:rPr>
          <w:rFonts w:ascii="Times New Roman" w:hAnsi="Times New Roman" w:cs="Times New Roman"/>
          <w:sz w:val="24"/>
          <w:szCs w:val="24"/>
        </w:rPr>
        <w:t>Northamptonshire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and Rutland.</w:t>
      </w:r>
    </w:p>
    <w:p w14:paraId="442EF301" w14:textId="77777777" w:rsidR="00967D8C" w:rsidRDefault="00967D8C" w:rsidP="00967D8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(C.F.R. 1399-1405 p.2)</w:t>
      </w:r>
    </w:p>
    <w:p w14:paraId="582D51B1" w14:textId="77777777" w:rsidR="00967D8C" w:rsidRDefault="00967D8C" w:rsidP="00967D8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DA3D575" w14:textId="77777777" w:rsidR="00967D8C" w:rsidRDefault="00967D8C" w:rsidP="00967D8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140C164" w14:textId="77777777" w:rsidR="00967D8C" w:rsidRDefault="00967D8C" w:rsidP="00967D8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 May 2021</w:t>
      </w:r>
    </w:p>
    <w:p w14:paraId="30C461A8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0CCEA3" w14:textId="77777777" w:rsidR="00967D8C" w:rsidRDefault="00967D8C" w:rsidP="009139A6">
      <w:r>
        <w:separator/>
      </w:r>
    </w:p>
  </w:endnote>
  <w:endnote w:type="continuationSeparator" w:id="0">
    <w:p w14:paraId="73FD6528" w14:textId="77777777" w:rsidR="00967D8C" w:rsidRDefault="00967D8C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09902B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CCC743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574342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E342AB" w14:textId="77777777" w:rsidR="00967D8C" w:rsidRDefault="00967D8C" w:rsidP="009139A6">
      <w:r>
        <w:separator/>
      </w:r>
    </w:p>
  </w:footnote>
  <w:footnote w:type="continuationSeparator" w:id="0">
    <w:p w14:paraId="235ADBDD" w14:textId="77777777" w:rsidR="00967D8C" w:rsidRDefault="00967D8C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6B0F7E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DFB698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9681E2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7D8C"/>
    <w:rsid w:val="000666E0"/>
    <w:rsid w:val="002510B7"/>
    <w:rsid w:val="005C130B"/>
    <w:rsid w:val="00826F5C"/>
    <w:rsid w:val="009139A6"/>
    <w:rsid w:val="009448BB"/>
    <w:rsid w:val="00967D8C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BFD59C"/>
  <w15:chartTrackingRefBased/>
  <w15:docId w15:val="{C39DF557-CB7B-4441-8922-F6B3135F1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0</TotalTime>
  <Pages>1</Pages>
  <Words>20</Words>
  <Characters>119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2021-05-17T18:19:00Z</dcterms:created>
  <dcterms:modified xsi:type="dcterms:W3CDTF">2021-05-17T18:19:00Z</dcterms:modified>
</cp:coreProperties>
</file>