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6A1D97" w14:textId="77777777" w:rsidR="002E21E7" w:rsidRDefault="002E21E7" w:rsidP="002E21E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Walter CROSS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fl.1400)</w:t>
      </w:r>
    </w:p>
    <w:p w14:paraId="0BFDE86D" w14:textId="77777777" w:rsidR="002E21E7" w:rsidRPr="002D6BF3" w:rsidRDefault="002E21E7" w:rsidP="002E21E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Pontefract Priory.</w:t>
      </w:r>
    </w:p>
    <w:p w14:paraId="26CA446A" w14:textId="77777777" w:rsidR="002E21E7" w:rsidRDefault="002E21E7" w:rsidP="002E21E7">
      <w:pPr>
        <w:pStyle w:val="NoSpacing"/>
        <w:rPr>
          <w:rFonts w:cs="Times New Roman"/>
          <w:szCs w:val="24"/>
        </w:rPr>
      </w:pPr>
    </w:p>
    <w:p w14:paraId="38AF4D6E" w14:textId="77777777" w:rsidR="002E21E7" w:rsidRDefault="002E21E7" w:rsidP="002E21E7">
      <w:pPr>
        <w:pStyle w:val="NoSpacing"/>
        <w:rPr>
          <w:rFonts w:cs="Times New Roman"/>
          <w:szCs w:val="24"/>
        </w:rPr>
      </w:pPr>
    </w:p>
    <w:p w14:paraId="383A5445" w14:textId="77777777" w:rsidR="002E21E7" w:rsidRDefault="002E21E7" w:rsidP="002E21E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13 Mar.1400</w:t>
      </w:r>
      <w:r>
        <w:rPr>
          <w:rFonts w:cs="Times New Roman"/>
          <w:szCs w:val="24"/>
        </w:rPr>
        <w:tab/>
        <w:t>He was ordained deacon in the conventual church of the Dominicans</w:t>
      </w:r>
    </w:p>
    <w:p w14:paraId="30BFB6B4" w14:textId="77777777" w:rsidR="002E21E7" w:rsidRDefault="002E21E7" w:rsidP="002E21E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in York.</w:t>
      </w:r>
    </w:p>
    <w:p w14:paraId="45D0F6D9" w14:textId="77777777" w:rsidR="002E21E7" w:rsidRDefault="002E21E7" w:rsidP="002E21E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(“York Clergy Ordinations 1400-1424” </w:t>
      </w:r>
      <w:proofErr w:type="spellStart"/>
      <w:proofErr w:type="gramStart"/>
      <w:r>
        <w:rPr>
          <w:rFonts w:cs="Times New Roman"/>
          <w:szCs w:val="24"/>
        </w:rPr>
        <w:t>ed.David</w:t>
      </w:r>
      <w:proofErr w:type="spellEnd"/>
      <w:proofErr w:type="gramEnd"/>
      <w:r>
        <w:rPr>
          <w:rFonts w:cs="Times New Roman"/>
          <w:szCs w:val="24"/>
        </w:rPr>
        <w:t xml:space="preserve"> </w:t>
      </w:r>
      <w:proofErr w:type="spellStart"/>
      <w:r>
        <w:rPr>
          <w:rFonts w:cs="Times New Roman"/>
          <w:szCs w:val="24"/>
        </w:rPr>
        <w:t>M.Smith</w:t>
      </w:r>
      <w:proofErr w:type="spellEnd"/>
      <w:r>
        <w:rPr>
          <w:rFonts w:cs="Times New Roman"/>
          <w:szCs w:val="24"/>
        </w:rPr>
        <w:t>, pub.2020 p.2)</w:t>
      </w:r>
    </w:p>
    <w:p w14:paraId="7C9ACC67" w14:textId="77777777" w:rsidR="002E21E7" w:rsidRDefault="002E21E7" w:rsidP="002E21E7">
      <w:pPr>
        <w:pStyle w:val="NoSpacing"/>
        <w:rPr>
          <w:rFonts w:cs="Times New Roman"/>
          <w:szCs w:val="24"/>
        </w:rPr>
      </w:pPr>
    </w:p>
    <w:p w14:paraId="59A088FF" w14:textId="77777777" w:rsidR="002E21E7" w:rsidRDefault="002E21E7" w:rsidP="002E21E7">
      <w:pPr>
        <w:pStyle w:val="NoSpacing"/>
        <w:rPr>
          <w:rFonts w:cs="Times New Roman"/>
          <w:szCs w:val="24"/>
        </w:rPr>
      </w:pPr>
    </w:p>
    <w:p w14:paraId="7EB488F5" w14:textId="77777777" w:rsidR="002E21E7" w:rsidRDefault="002E21E7" w:rsidP="002E21E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 December 2024</w:t>
      </w:r>
    </w:p>
    <w:p w14:paraId="74837BC6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BEBEF9" w14:textId="77777777" w:rsidR="002E21E7" w:rsidRDefault="002E21E7" w:rsidP="009139A6">
      <w:r>
        <w:separator/>
      </w:r>
    </w:p>
  </w:endnote>
  <w:endnote w:type="continuationSeparator" w:id="0">
    <w:p w14:paraId="6B0A4E25" w14:textId="77777777" w:rsidR="002E21E7" w:rsidRDefault="002E21E7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74811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77BD8E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EF8E3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F446CF" w14:textId="77777777" w:rsidR="002E21E7" w:rsidRDefault="002E21E7" w:rsidP="009139A6">
      <w:r>
        <w:separator/>
      </w:r>
    </w:p>
  </w:footnote>
  <w:footnote w:type="continuationSeparator" w:id="0">
    <w:p w14:paraId="2307A789" w14:textId="77777777" w:rsidR="002E21E7" w:rsidRDefault="002E21E7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D54CD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29EF3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14D0D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1E7"/>
    <w:rsid w:val="000666E0"/>
    <w:rsid w:val="002510B7"/>
    <w:rsid w:val="00270799"/>
    <w:rsid w:val="002E21E7"/>
    <w:rsid w:val="005C130B"/>
    <w:rsid w:val="00826F5C"/>
    <w:rsid w:val="008C0C7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7414C2"/>
  <w15:chartTrackingRefBased/>
  <w15:docId w15:val="{34E60A4D-F2B5-49F4-A97B-B9BC5EC2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34</Words>
  <Characters>200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2024-12-20T18:25:00Z</dcterms:created>
  <dcterms:modified xsi:type="dcterms:W3CDTF">2024-12-20T18:25:00Z</dcterms:modified>
</cp:coreProperties>
</file>