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5D9B5E" w14:textId="0124EC87" w:rsidR="00BA00AB" w:rsidRDefault="00CF1E34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Sir Thomas CUMBREWORTH</w:t>
      </w:r>
      <w:r>
        <w:rPr>
          <w:rFonts w:ascii="Times New Roman" w:hAnsi="Times New Roman" w:cs="Times New Roman"/>
          <w:sz w:val="24"/>
          <w:szCs w:val="24"/>
        </w:rPr>
        <w:t xml:space="preserve">       (fl.1415)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092B41D" w14:textId="17147170" w:rsidR="00CF1E34" w:rsidRDefault="00CF1E34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04A6AAD" w14:textId="7BAA6D54" w:rsidR="00CF1E34" w:rsidRDefault="00CF1E34" w:rsidP="00CF1E3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1 Dec.1415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He was appointed Sheriff of Lincolnshire.   (C.F.R. 1423-22 p.</w:t>
      </w:r>
      <w:r>
        <w:rPr>
          <w:rFonts w:ascii="Times New Roman" w:hAnsi="Times New Roman" w:cs="Times New Roman"/>
          <w:sz w:val="24"/>
          <w:szCs w:val="24"/>
        </w:rPr>
        <w:t>129)</w:t>
      </w:r>
    </w:p>
    <w:p w14:paraId="01EB3F7A" w14:textId="77777777" w:rsidR="00CF1E34" w:rsidRDefault="00CF1E34" w:rsidP="00CF1E3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8EEC984" w14:textId="77777777" w:rsidR="00CF1E34" w:rsidRDefault="00CF1E34" w:rsidP="00CF1E3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BB5AE83" w14:textId="77777777" w:rsidR="00CF1E34" w:rsidRPr="00F4094B" w:rsidRDefault="00CF1E34" w:rsidP="00CF1E3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 September 2021</w:t>
      </w:r>
    </w:p>
    <w:p w14:paraId="06509DCF" w14:textId="43F4B51A" w:rsidR="00CF1E34" w:rsidRPr="00CF1E34" w:rsidRDefault="00CF1E34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CF1E34" w:rsidRPr="00CF1E3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9F9DDD" w14:textId="77777777" w:rsidR="00CF1E34" w:rsidRDefault="00CF1E34" w:rsidP="009139A6">
      <w:r>
        <w:separator/>
      </w:r>
    </w:p>
  </w:endnote>
  <w:endnote w:type="continuationSeparator" w:id="0">
    <w:p w14:paraId="362E5393" w14:textId="77777777" w:rsidR="00CF1E34" w:rsidRDefault="00CF1E34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48A1E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B265B8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24481C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1E26DC" w14:textId="77777777" w:rsidR="00CF1E34" w:rsidRDefault="00CF1E34" w:rsidP="009139A6">
      <w:r>
        <w:separator/>
      </w:r>
    </w:p>
  </w:footnote>
  <w:footnote w:type="continuationSeparator" w:id="0">
    <w:p w14:paraId="3946B0BB" w14:textId="77777777" w:rsidR="00CF1E34" w:rsidRDefault="00CF1E34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7AA7F2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7FBEEF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F00129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1E34"/>
    <w:rsid w:val="000666E0"/>
    <w:rsid w:val="002510B7"/>
    <w:rsid w:val="005C130B"/>
    <w:rsid w:val="00826F5C"/>
    <w:rsid w:val="009139A6"/>
    <w:rsid w:val="009448BB"/>
    <w:rsid w:val="00A3176C"/>
    <w:rsid w:val="00AE65F8"/>
    <w:rsid w:val="00BA00AB"/>
    <w:rsid w:val="00CB4ED9"/>
    <w:rsid w:val="00CF1E34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E46E64"/>
  <w15:chartTrackingRefBased/>
  <w15:docId w15:val="{CFEE5533-D314-4933-B83E-A4011074D2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1</TotalTime>
  <Pages>1</Pages>
  <Words>21</Words>
  <Characters>121</Characters>
  <Application>Microsoft Office Word</Application>
  <DocSecurity>0</DocSecurity>
  <Lines>1</Lines>
  <Paragraphs>1</Paragraphs>
  <ScaleCrop>false</ScaleCrop>
  <Company/>
  <LinksUpToDate>false</LinksUpToDate>
  <CharactersWithSpaces>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2021-09-22T12:48:00Z</dcterms:created>
  <dcterms:modified xsi:type="dcterms:W3CDTF">2021-09-22T12:49:00Z</dcterms:modified>
</cp:coreProperties>
</file>