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4F95D" w14:textId="5673ABEE" w:rsidR="00080FF8" w:rsidRDefault="00AC7DFF" w:rsidP="00B411B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Elizabeth DENTON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d.ca.1428)</w:t>
      </w:r>
    </w:p>
    <w:p w14:paraId="0B188A5F" w14:textId="373090CE" w:rsidR="00AC7DFF" w:rsidRDefault="00AC7DFF" w:rsidP="00B411B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Widow.</w:t>
      </w:r>
    </w:p>
    <w:p w14:paraId="12D8B3EA" w14:textId="77777777" w:rsidR="00AC7DFF" w:rsidRDefault="00AC7DFF" w:rsidP="00B411B8">
      <w:pPr>
        <w:pStyle w:val="NoSpacing"/>
        <w:rPr>
          <w:rFonts w:cs="Times New Roman"/>
          <w:szCs w:val="24"/>
        </w:rPr>
      </w:pPr>
    </w:p>
    <w:p w14:paraId="6BD997CE" w14:textId="77777777" w:rsidR="00AC7DFF" w:rsidRDefault="00AC7DFF" w:rsidP="00B411B8">
      <w:pPr>
        <w:pStyle w:val="NoSpacing"/>
        <w:rPr>
          <w:rFonts w:cs="Times New Roman"/>
          <w:szCs w:val="24"/>
        </w:rPr>
      </w:pPr>
    </w:p>
    <w:p w14:paraId="77934D00" w14:textId="3397EAA6" w:rsidR="00AC7DFF" w:rsidRDefault="00AC7DFF" w:rsidP="00B411B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= William.   (C.F.R. 1422-30 p.188)</w:t>
      </w:r>
    </w:p>
    <w:p w14:paraId="4D60D7AC" w14:textId="77777777" w:rsidR="00AC7DFF" w:rsidRDefault="00AC7DFF" w:rsidP="00B411B8">
      <w:pPr>
        <w:pStyle w:val="NoSpacing"/>
        <w:rPr>
          <w:rFonts w:cs="Times New Roman"/>
          <w:szCs w:val="24"/>
        </w:rPr>
      </w:pPr>
    </w:p>
    <w:p w14:paraId="5AB10753" w14:textId="77777777" w:rsidR="00AC7DFF" w:rsidRDefault="00AC7DFF" w:rsidP="00B411B8">
      <w:pPr>
        <w:pStyle w:val="NoSpacing"/>
        <w:rPr>
          <w:rFonts w:cs="Times New Roman"/>
          <w:szCs w:val="24"/>
        </w:rPr>
      </w:pPr>
    </w:p>
    <w:p w14:paraId="584A38F0" w14:textId="7A8BDFCC" w:rsidR="00AC7DFF" w:rsidRDefault="00AC7DFF" w:rsidP="00B411B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28 Jan.1428</w:t>
      </w:r>
      <w:r>
        <w:rPr>
          <w:rFonts w:cs="Times New Roman"/>
          <w:szCs w:val="24"/>
        </w:rPr>
        <w:tab/>
        <w:t xml:space="preserve">Writ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extremum to the Escheator of Cumberland.</w:t>
      </w:r>
    </w:p>
    <w:p w14:paraId="4C6762BF" w14:textId="37AAB9C5" w:rsidR="00AC7DFF" w:rsidRDefault="00AC7DFF" w:rsidP="00B411B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(ibid.)</w:t>
      </w:r>
    </w:p>
    <w:p w14:paraId="07E5465B" w14:textId="77777777" w:rsidR="00AC7DFF" w:rsidRDefault="00AC7DFF" w:rsidP="00B411B8">
      <w:pPr>
        <w:pStyle w:val="NoSpacing"/>
        <w:rPr>
          <w:rFonts w:cs="Times New Roman"/>
          <w:szCs w:val="24"/>
        </w:rPr>
      </w:pPr>
    </w:p>
    <w:p w14:paraId="10113776" w14:textId="77777777" w:rsidR="00AC7DFF" w:rsidRDefault="00AC7DFF" w:rsidP="00B411B8">
      <w:pPr>
        <w:pStyle w:val="NoSpacing"/>
        <w:rPr>
          <w:rFonts w:cs="Times New Roman"/>
          <w:szCs w:val="24"/>
        </w:rPr>
      </w:pPr>
    </w:p>
    <w:p w14:paraId="523C73C0" w14:textId="74EF00D5" w:rsidR="00AC7DFF" w:rsidRPr="00AC7DFF" w:rsidRDefault="00AC7DFF" w:rsidP="00B411B8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23 March 2024</w:t>
      </w:r>
    </w:p>
    <w:p w14:paraId="01BE59B1" w14:textId="77777777" w:rsidR="00B411B8" w:rsidRPr="00B411B8" w:rsidRDefault="00B411B8" w:rsidP="00B411B8">
      <w:pPr>
        <w:pStyle w:val="NoSpacing"/>
        <w:rPr>
          <w:rFonts w:cs="Times New Roman"/>
          <w:szCs w:val="24"/>
        </w:rPr>
      </w:pPr>
    </w:p>
    <w:p w14:paraId="4B149E4A" w14:textId="77777777" w:rsidR="00B411B8" w:rsidRPr="00B411B8" w:rsidRDefault="00B411B8" w:rsidP="00B411B8">
      <w:pPr>
        <w:pStyle w:val="NoSpacing"/>
        <w:rPr>
          <w:rFonts w:cs="Times New Roman"/>
          <w:szCs w:val="24"/>
        </w:rPr>
      </w:pPr>
    </w:p>
    <w:p w14:paraId="4788A70D" w14:textId="77777777" w:rsidR="00B411B8" w:rsidRPr="00B411B8" w:rsidRDefault="00B411B8" w:rsidP="00B411B8">
      <w:pPr>
        <w:pStyle w:val="NoSpacing"/>
        <w:rPr>
          <w:rFonts w:cs="Times New Roman"/>
          <w:szCs w:val="24"/>
        </w:rPr>
      </w:pPr>
    </w:p>
    <w:p w14:paraId="2FA9148A" w14:textId="77777777" w:rsidR="00B411B8" w:rsidRPr="00B411B8" w:rsidRDefault="00B411B8" w:rsidP="00B411B8">
      <w:pPr>
        <w:pStyle w:val="NoSpacing"/>
        <w:rPr>
          <w:rFonts w:cs="Times New Roman"/>
          <w:szCs w:val="24"/>
        </w:rPr>
      </w:pPr>
    </w:p>
    <w:p w14:paraId="341CB4C1" w14:textId="77777777" w:rsidR="00B411B8" w:rsidRPr="00B411B8" w:rsidRDefault="00B411B8" w:rsidP="00C53924">
      <w:pPr>
        <w:pStyle w:val="NoSpacing"/>
        <w:rPr>
          <w:rFonts w:cs="Times New Roman"/>
          <w:szCs w:val="24"/>
        </w:rPr>
      </w:pPr>
    </w:p>
    <w:p w14:paraId="7EFFC01A" w14:textId="21ED80F0" w:rsidR="00C53924" w:rsidRPr="00C53924" w:rsidRDefault="00C53924" w:rsidP="00C53924">
      <w:pPr>
        <w:pStyle w:val="NoSpacing"/>
        <w:rPr>
          <w:rFonts w:cs="Times New Roman"/>
          <w:szCs w:val="24"/>
        </w:rPr>
      </w:pPr>
    </w:p>
    <w:p w14:paraId="62E781C0" w14:textId="1D3C2FBF" w:rsidR="00C53924" w:rsidRPr="00C53924" w:rsidRDefault="00C53924" w:rsidP="009139A6">
      <w:pPr>
        <w:pStyle w:val="NoSpacing"/>
        <w:rPr>
          <w:rFonts w:cs="Times New Roman"/>
          <w:szCs w:val="24"/>
        </w:rPr>
      </w:pPr>
    </w:p>
    <w:sectPr w:rsidR="00C53924" w:rsidRPr="00C5392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320238" w14:textId="77777777" w:rsidR="00C53924" w:rsidRDefault="00C53924" w:rsidP="009139A6">
      <w:r>
        <w:separator/>
      </w:r>
    </w:p>
  </w:endnote>
  <w:endnote w:type="continuationSeparator" w:id="0">
    <w:p w14:paraId="1D219039" w14:textId="77777777" w:rsidR="00C53924" w:rsidRDefault="00C5392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98E7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0B078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9043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4CBD75" w14:textId="77777777" w:rsidR="00C53924" w:rsidRDefault="00C53924" w:rsidP="009139A6">
      <w:r>
        <w:separator/>
      </w:r>
    </w:p>
  </w:footnote>
  <w:footnote w:type="continuationSeparator" w:id="0">
    <w:p w14:paraId="7B02A369" w14:textId="77777777" w:rsidR="00C53924" w:rsidRDefault="00C5392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9C39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0623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D602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924"/>
    <w:rsid w:val="000666E0"/>
    <w:rsid w:val="00080FF8"/>
    <w:rsid w:val="002510B7"/>
    <w:rsid w:val="00270799"/>
    <w:rsid w:val="005C130B"/>
    <w:rsid w:val="006F3F54"/>
    <w:rsid w:val="00826F5C"/>
    <w:rsid w:val="009139A6"/>
    <w:rsid w:val="009411C2"/>
    <w:rsid w:val="009448BB"/>
    <w:rsid w:val="00947624"/>
    <w:rsid w:val="00A3176C"/>
    <w:rsid w:val="00AC7DFF"/>
    <w:rsid w:val="00AE65F8"/>
    <w:rsid w:val="00B411B8"/>
    <w:rsid w:val="00BA00AB"/>
    <w:rsid w:val="00C53924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57C6A9"/>
  <w15:chartTrackingRefBased/>
  <w15:docId w15:val="{D2F51962-D03D-409F-A1F8-69E27BF3B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53</TotalTime>
  <Pages>1</Pages>
  <Words>28</Words>
  <Characters>161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2024-03-23T19:53:00Z</dcterms:created>
  <dcterms:modified xsi:type="dcterms:W3CDTF">2024-03-23T21:16:00Z</dcterms:modified>
</cp:coreProperties>
</file>