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304C19" w14:textId="4B10B7B1" w:rsidR="00BA00AB" w:rsidRDefault="004636E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Nicholas DEVENYSSHE</w:t>
      </w:r>
      <w:r>
        <w:rPr>
          <w:rFonts w:ascii="Times New Roman" w:hAnsi="Times New Roman" w:cs="Times New Roman"/>
          <w:sz w:val="24"/>
          <w:szCs w:val="24"/>
        </w:rPr>
        <w:t xml:space="preserve">       (fl.1426)</w:t>
      </w:r>
    </w:p>
    <w:p w14:paraId="5B63D059" w14:textId="1F3CD860" w:rsidR="004636EC" w:rsidRDefault="004636E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C459FE1" w14:textId="1B384B86" w:rsidR="004636EC" w:rsidRDefault="004636E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9B60415" w14:textId="36C78082" w:rsidR="00523AE1" w:rsidRDefault="00523AE1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Nov.1425</w:t>
      </w:r>
      <w:r>
        <w:rPr>
          <w:rFonts w:ascii="Times New Roman" w:hAnsi="Times New Roman" w:cs="Times New Roman"/>
          <w:sz w:val="24"/>
          <w:szCs w:val="24"/>
        </w:rPr>
        <w:tab/>
        <w:t>He was a candidate for Sheriff of Bristol.    (C.F.R. 1422-30 p.118)</w:t>
      </w:r>
    </w:p>
    <w:p w14:paraId="66467085" w14:textId="7B46CEEC" w:rsidR="004636EC" w:rsidRDefault="004636EC" w:rsidP="004636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 Oct.1426</w:t>
      </w:r>
      <w:r>
        <w:rPr>
          <w:rFonts w:ascii="Times New Roman" w:hAnsi="Times New Roman" w:cs="Times New Roman"/>
          <w:sz w:val="24"/>
          <w:szCs w:val="24"/>
        </w:rPr>
        <w:tab/>
        <w:t>He was elected Sheriff of Bristol.    (C.F.R. 1422-30 p.143)</w:t>
      </w:r>
    </w:p>
    <w:p w14:paraId="37578CB0" w14:textId="77777777" w:rsidR="004636EC" w:rsidRDefault="004636EC" w:rsidP="004636E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4BD04C5" w14:textId="77777777" w:rsidR="004636EC" w:rsidRDefault="004636EC" w:rsidP="004636E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26CC252" w14:textId="440EC03A" w:rsidR="004636EC" w:rsidRDefault="004636EC" w:rsidP="004636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January 2022</w:t>
      </w:r>
    </w:p>
    <w:p w14:paraId="04F13DE0" w14:textId="53DC53A3" w:rsidR="00523AE1" w:rsidRPr="00217796" w:rsidRDefault="00523AE1" w:rsidP="004636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6 July 2022</w:t>
      </w:r>
    </w:p>
    <w:p w14:paraId="060C8DF5" w14:textId="3167ABF1" w:rsidR="004636EC" w:rsidRPr="004636EC" w:rsidRDefault="004636EC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4636EC" w:rsidRPr="004636E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314B06" w14:textId="77777777" w:rsidR="0028340C" w:rsidRDefault="0028340C" w:rsidP="009139A6">
      <w:r>
        <w:separator/>
      </w:r>
    </w:p>
  </w:endnote>
  <w:endnote w:type="continuationSeparator" w:id="0">
    <w:p w14:paraId="7FA16651" w14:textId="77777777" w:rsidR="0028340C" w:rsidRDefault="0028340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E900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2615B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6756F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0420E6" w14:textId="77777777" w:rsidR="0028340C" w:rsidRDefault="0028340C" w:rsidP="009139A6">
      <w:r>
        <w:separator/>
      </w:r>
    </w:p>
  </w:footnote>
  <w:footnote w:type="continuationSeparator" w:id="0">
    <w:p w14:paraId="0817D470" w14:textId="77777777" w:rsidR="0028340C" w:rsidRDefault="0028340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E1EB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9688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6D67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6EC"/>
    <w:rsid w:val="000666E0"/>
    <w:rsid w:val="002510B7"/>
    <w:rsid w:val="0028340C"/>
    <w:rsid w:val="004636EC"/>
    <w:rsid w:val="00523AE1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247D04"/>
  <w15:chartTrackingRefBased/>
  <w15:docId w15:val="{16DCCCF2-55FB-45F4-B8A6-63BB5B7DA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2022-01-13T16:41:00Z</dcterms:created>
  <dcterms:modified xsi:type="dcterms:W3CDTF">2022-07-06T19:55:00Z</dcterms:modified>
</cp:coreProperties>
</file>