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76F8" w:rsidRDefault="009F76F8" w:rsidP="009F76F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DEVYN</w:t>
      </w:r>
      <w:r w:rsidRPr="009F76F8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9F76F8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fl.1484)</w:t>
      </w:r>
    </w:p>
    <w:p w:rsidR="009F76F8" w:rsidRDefault="009F76F8" w:rsidP="009F76F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9F76F8" w:rsidRDefault="009F76F8" w:rsidP="009F76F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9F76F8" w:rsidRDefault="009F76F8" w:rsidP="009F76F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Son of Thomas Devyn(q.v.).  (</w:t>
      </w:r>
      <w:proofErr w:type="spellStart"/>
      <w:r>
        <w:rPr>
          <w:rFonts w:ascii="Times New Roman" w:hAnsi="Times New Roman" w:cs="Times New Roman"/>
          <w:sz w:val="24"/>
          <w:szCs w:val="24"/>
        </w:rPr>
        <w:t>Logge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vol.I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pp.268-72)</w:t>
      </w:r>
    </w:p>
    <w:p w:rsidR="009F76F8" w:rsidRDefault="009F76F8" w:rsidP="009F76F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9F76F8" w:rsidRDefault="009F76F8" w:rsidP="009F76F8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9F76F8" w:rsidRDefault="009F76F8" w:rsidP="009F76F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 Jan.1484</w:t>
      </w:r>
      <w:r>
        <w:rPr>
          <w:rFonts w:ascii="Times New Roman" w:hAnsi="Times New Roman" w:cs="Times New Roman"/>
          <w:sz w:val="24"/>
          <w:szCs w:val="24"/>
        </w:rPr>
        <w:tab/>
        <w:t xml:space="preserve">His grandmother, Joan Devyn(q.v.), bequeathed him 20s, on condition </w:t>
      </w:r>
    </w:p>
    <w:p w:rsidR="009F76F8" w:rsidRDefault="009F76F8" w:rsidP="009F76F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that he did not hinder her executors in any way.  (ibid.)</w:t>
      </w:r>
    </w:p>
    <w:p w:rsidR="009F76F8" w:rsidRDefault="009F76F8" w:rsidP="009F76F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9F76F8" w:rsidRDefault="009F76F8" w:rsidP="009F76F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D5B8A" w:rsidRPr="009F76F8" w:rsidRDefault="009F76F8" w:rsidP="009F76F8">
      <w:pPr>
        <w:pStyle w:val="NoSpacing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9 October 2015</w:t>
      </w:r>
    </w:p>
    <w:sectPr w:rsidR="00DD5B8A" w:rsidRPr="009F76F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76F8" w:rsidRDefault="009F76F8" w:rsidP="00564E3C">
      <w:pPr>
        <w:spacing w:after="0" w:line="240" w:lineRule="auto"/>
      </w:pPr>
      <w:r>
        <w:separator/>
      </w:r>
    </w:p>
  </w:endnote>
  <w:endnote w:type="continuationSeparator" w:id="0">
    <w:p w:rsidR="009F76F8" w:rsidRDefault="009F76F8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9F76F8">
      <w:rPr>
        <w:rFonts w:ascii="Times New Roman" w:hAnsi="Times New Roman" w:cs="Times New Roman"/>
        <w:noProof/>
        <w:sz w:val="24"/>
        <w:szCs w:val="24"/>
      </w:rPr>
      <w:t>9 October 2015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76F8" w:rsidRDefault="009F76F8" w:rsidP="00564E3C">
      <w:pPr>
        <w:spacing w:after="0" w:line="240" w:lineRule="auto"/>
      </w:pPr>
      <w:r>
        <w:separator/>
      </w:r>
    </w:p>
  </w:footnote>
  <w:footnote w:type="continuationSeparator" w:id="0">
    <w:p w:rsidR="009F76F8" w:rsidRDefault="009F76F8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76F8"/>
    <w:rsid w:val="00372DC6"/>
    <w:rsid w:val="00564E3C"/>
    <w:rsid w:val="0064591D"/>
    <w:rsid w:val="009F76F8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8498F8"/>
  <w15:chartTrackingRefBased/>
  <w15:docId w15:val="{763E1D14-E0FD-45D3-A4DD-0817A56418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0</TotalTime>
  <Pages>1</Pages>
  <Words>35</Words>
  <Characters>204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2015-10-09T11:03:00Z</dcterms:created>
  <dcterms:modified xsi:type="dcterms:W3CDTF">2015-10-09T11:03:00Z</dcterms:modified>
</cp:coreProperties>
</file>