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6E851C" w14:textId="77777777" w:rsidR="0031796E" w:rsidRDefault="0031796E" w:rsidP="0031796E">
      <w:pPr>
        <w:pStyle w:val="NoSpacing"/>
      </w:pPr>
      <w:r>
        <w:rPr>
          <w:u w:val="single"/>
        </w:rPr>
        <w:t>Eleanor DEWBUEN</w:t>
      </w:r>
      <w:r>
        <w:t xml:space="preserve">       (fl.1472)</w:t>
      </w:r>
    </w:p>
    <w:p w14:paraId="0DF558BE" w14:textId="77777777" w:rsidR="0031796E" w:rsidRDefault="0031796E" w:rsidP="0031796E">
      <w:pPr>
        <w:pStyle w:val="NoSpacing"/>
      </w:pPr>
      <w:r>
        <w:t>of Exeter diocese.</w:t>
      </w:r>
    </w:p>
    <w:p w14:paraId="185A3523" w14:textId="77777777" w:rsidR="0031796E" w:rsidRDefault="0031796E" w:rsidP="0031796E">
      <w:pPr>
        <w:pStyle w:val="NoSpacing"/>
      </w:pPr>
    </w:p>
    <w:p w14:paraId="57B53776" w14:textId="77777777" w:rsidR="0031796E" w:rsidRDefault="0031796E" w:rsidP="0031796E">
      <w:pPr>
        <w:pStyle w:val="NoSpacing"/>
      </w:pPr>
    </w:p>
    <w:p w14:paraId="5E1D8919" w14:textId="77777777" w:rsidR="0031796E" w:rsidRDefault="0031796E" w:rsidP="0031796E">
      <w:pPr>
        <w:pStyle w:val="NoSpacing"/>
      </w:pPr>
      <w:r>
        <w:t>30 May1472</w:t>
      </w:r>
      <w:r>
        <w:tab/>
        <w:t>He and Simon Blunt(q.v.) wanted to marry, but since they were related</w:t>
      </w:r>
    </w:p>
    <w:p w14:paraId="2E217F1E" w14:textId="77777777" w:rsidR="0031796E" w:rsidRDefault="0031796E" w:rsidP="0031796E">
      <w:pPr>
        <w:pStyle w:val="NoSpacing"/>
      </w:pPr>
      <w:r>
        <w:tab/>
      </w:r>
      <w:r>
        <w:tab/>
        <w:t>in the fourth and fourth degrees of consanguinity, they requested a</w:t>
      </w:r>
    </w:p>
    <w:p w14:paraId="56165F1D" w14:textId="77777777" w:rsidR="0031796E" w:rsidRDefault="0031796E" w:rsidP="0031796E">
      <w:pPr>
        <w:pStyle w:val="NoSpacing"/>
      </w:pPr>
      <w:r>
        <w:tab/>
      </w:r>
      <w:r>
        <w:tab/>
        <w:t>dispensation that they might do so. Approved.</w:t>
      </w:r>
    </w:p>
    <w:p w14:paraId="334BC4BC" w14:textId="77777777" w:rsidR="0031796E" w:rsidRDefault="0031796E" w:rsidP="0031796E">
      <w:pPr>
        <w:pStyle w:val="NoSpacing"/>
        <w:ind w:left="1440"/>
      </w:pPr>
      <w:r>
        <w:t>(“Supplications from England and Wales in the Registers of the Apostolic Penitentiary, 1410-1503”, volume II 1464-1492 p.108)</w:t>
      </w:r>
    </w:p>
    <w:p w14:paraId="7CC73B08" w14:textId="77777777" w:rsidR="0031796E" w:rsidRDefault="0031796E" w:rsidP="0031796E">
      <w:pPr>
        <w:pStyle w:val="NoSpacing"/>
      </w:pPr>
    </w:p>
    <w:p w14:paraId="0230A0D7" w14:textId="77777777" w:rsidR="0031796E" w:rsidRDefault="0031796E" w:rsidP="0031796E">
      <w:pPr>
        <w:pStyle w:val="NoSpacing"/>
      </w:pPr>
    </w:p>
    <w:p w14:paraId="1E970032" w14:textId="77777777" w:rsidR="0031796E" w:rsidRDefault="0031796E" w:rsidP="0031796E">
      <w:pPr>
        <w:pStyle w:val="NoSpacing"/>
      </w:pPr>
      <w:r>
        <w:t>22 June 2019</w:t>
      </w:r>
    </w:p>
    <w:p w14:paraId="35938DEB" w14:textId="77777777" w:rsidR="006B2F86" w:rsidRPr="00E71FC3" w:rsidRDefault="0031796E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D6C694" w14:textId="77777777" w:rsidR="0031796E" w:rsidRDefault="0031796E" w:rsidP="00E71FC3">
      <w:pPr>
        <w:spacing w:after="0" w:line="240" w:lineRule="auto"/>
      </w:pPr>
      <w:r>
        <w:separator/>
      </w:r>
    </w:p>
  </w:endnote>
  <w:endnote w:type="continuationSeparator" w:id="0">
    <w:p w14:paraId="4A31A25C" w14:textId="77777777" w:rsidR="0031796E" w:rsidRDefault="0031796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90E4A0" w14:textId="77777777" w:rsidR="00E71FC3" w:rsidRPr="00E71FC3" w:rsidRDefault="00577BD5">
    <w:pPr>
      <w:pStyle w:val="Footer"/>
    </w:pPr>
    <w:proofErr w:type="spellStart"/>
    <w:r>
      <w:t>Compliation</w:t>
    </w:r>
    <w:proofErr w:type="spellEnd"/>
    <w:r>
      <w:t xml:space="preserve">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B83108" w14:textId="77777777" w:rsidR="0031796E" w:rsidRDefault="0031796E" w:rsidP="00E71FC3">
      <w:pPr>
        <w:spacing w:after="0" w:line="240" w:lineRule="auto"/>
      </w:pPr>
      <w:r>
        <w:separator/>
      </w:r>
    </w:p>
  </w:footnote>
  <w:footnote w:type="continuationSeparator" w:id="0">
    <w:p w14:paraId="5D2FB428" w14:textId="77777777" w:rsidR="0031796E" w:rsidRDefault="0031796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96E"/>
    <w:rsid w:val="001A7C09"/>
    <w:rsid w:val="0031796E"/>
    <w:rsid w:val="00577BD5"/>
    <w:rsid w:val="006A1F77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6C38F5"/>
  <w15:chartTrackingRefBased/>
  <w15:docId w15:val="{B5FEAC1D-205E-42BA-AF8A-28C366263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A1</Template>
  <TotalTime>1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2020-02-21T21:54:00Z</dcterms:created>
  <dcterms:modified xsi:type="dcterms:W3CDTF">2020-02-21T21:55:00Z</dcterms:modified>
</cp:coreProperties>
</file>