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1D3E09" w14:textId="3132AC19" w:rsidR="00BA00AB" w:rsidRDefault="0044450A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Robert DEWE</w:t>
      </w:r>
      <w:r>
        <w:rPr>
          <w:rFonts w:cs="Times New Roman"/>
          <w:szCs w:val="24"/>
        </w:rPr>
        <w:t xml:space="preserve">       (fl.1454-5)</w:t>
      </w:r>
    </w:p>
    <w:p w14:paraId="41143B5E" w14:textId="4BCAE650" w:rsidR="0044450A" w:rsidRDefault="0044450A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York. Armourer.</w:t>
      </w:r>
    </w:p>
    <w:p w14:paraId="0A77AAB5" w14:textId="77777777" w:rsidR="0044450A" w:rsidRDefault="0044450A" w:rsidP="009139A6">
      <w:pPr>
        <w:pStyle w:val="NoSpacing"/>
        <w:rPr>
          <w:rFonts w:cs="Times New Roman"/>
          <w:szCs w:val="24"/>
        </w:rPr>
      </w:pPr>
    </w:p>
    <w:p w14:paraId="47BD70F6" w14:textId="77777777" w:rsidR="0044450A" w:rsidRDefault="0044450A" w:rsidP="009139A6">
      <w:pPr>
        <w:pStyle w:val="NoSpacing"/>
        <w:rPr>
          <w:rFonts w:cs="Times New Roman"/>
          <w:szCs w:val="24"/>
        </w:rPr>
      </w:pPr>
    </w:p>
    <w:p w14:paraId="1AE6A302" w14:textId="6E4A5F89" w:rsidR="0044450A" w:rsidRDefault="0044450A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      1454-5</w:t>
      </w:r>
      <w:r>
        <w:rPr>
          <w:rFonts w:cs="Times New Roman"/>
          <w:szCs w:val="24"/>
        </w:rPr>
        <w:tab/>
        <w:t>He became a Freeman.   (R.F.Y. p.174)</w:t>
      </w:r>
    </w:p>
    <w:p w14:paraId="525C1F58" w14:textId="77777777" w:rsidR="0044450A" w:rsidRDefault="0044450A" w:rsidP="009139A6">
      <w:pPr>
        <w:pStyle w:val="NoSpacing"/>
        <w:rPr>
          <w:rFonts w:cs="Times New Roman"/>
          <w:szCs w:val="24"/>
        </w:rPr>
      </w:pPr>
    </w:p>
    <w:p w14:paraId="1F4291F8" w14:textId="77777777" w:rsidR="0044450A" w:rsidRDefault="0044450A" w:rsidP="009139A6">
      <w:pPr>
        <w:pStyle w:val="NoSpacing"/>
        <w:rPr>
          <w:rFonts w:cs="Times New Roman"/>
          <w:szCs w:val="24"/>
        </w:rPr>
      </w:pPr>
    </w:p>
    <w:p w14:paraId="43BAA510" w14:textId="52A0537D" w:rsidR="0044450A" w:rsidRPr="0044450A" w:rsidRDefault="0044450A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10 October 2023</w:t>
      </w:r>
    </w:p>
    <w:sectPr w:rsidR="0044450A" w:rsidRPr="0044450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462EF6" w14:textId="77777777" w:rsidR="0044450A" w:rsidRDefault="0044450A" w:rsidP="009139A6">
      <w:r>
        <w:separator/>
      </w:r>
    </w:p>
  </w:endnote>
  <w:endnote w:type="continuationSeparator" w:id="0">
    <w:p w14:paraId="2C649E33" w14:textId="77777777" w:rsidR="0044450A" w:rsidRDefault="0044450A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7329EE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D2D9BB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5497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E19B23" w14:textId="77777777" w:rsidR="0044450A" w:rsidRDefault="0044450A" w:rsidP="009139A6">
      <w:r>
        <w:separator/>
      </w:r>
    </w:p>
  </w:footnote>
  <w:footnote w:type="continuationSeparator" w:id="0">
    <w:p w14:paraId="0F971B99" w14:textId="77777777" w:rsidR="0044450A" w:rsidRDefault="0044450A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C79FC5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F0924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1AAC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50A"/>
    <w:rsid w:val="000666E0"/>
    <w:rsid w:val="002510B7"/>
    <w:rsid w:val="0044450A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01830B"/>
  <w15:chartTrackingRefBased/>
  <w15:docId w15:val="{E73E5DBC-566C-4DF1-861C-9B0695534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2</TotalTime>
  <Pages>1</Pages>
  <Words>18</Words>
  <Characters>105</Characters>
  <Application>Microsoft Office Word</Application>
  <DocSecurity>0</DocSecurity>
  <Lines>1</Lines>
  <Paragraphs>1</Paragraphs>
  <ScaleCrop>false</ScaleCrop>
  <Company/>
  <LinksUpToDate>false</LinksUpToDate>
  <CharactersWithSpaces>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2023-10-10T17:12:00Z</dcterms:created>
  <dcterms:modified xsi:type="dcterms:W3CDTF">2023-10-10T17:14:00Z</dcterms:modified>
</cp:coreProperties>
</file>