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C78AE" w14:textId="77777777" w:rsidR="00365FD5" w:rsidRDefault="00365FD5" w:rsidP="00365FD5">
      <w:pPr>
        <w:pStyle w:val="NoSpacing"/>
      </w:pPr>
      <w:r>
        <w:rPr>
          <w:u w:val="single"/>
        </w:rPr>
        <w:t>Thomas DULTING</w:t>
      </w:r>
      <w:r>
        <w:t xml:space="preserve">   </w:t>
      </w:r>
      <w:proofErr w:type="gramStart"/>
      <w:r>
        <w:t xml:space="preserve">   (</w:t>
      </w:r>
      <w:proofErr w:type="gramEnd"/>
      <w:r>
        <w:t>d.1494)</w:t>
      </w:r>
    </w:p>
    <w:p w14:paraId="590E9096" w14:textId="77777777" w:rsidR="00365FD5" w:rsidRDefault="00365FD5" w:rsidP="00365FD5">
      <w:pPr>
        <w:pStyle w:val="NoSpacing"/>
      </w:pPr>
      <w:r>
        <w:t xml:space="preserve">Prebendary of </w:t>
      </w:r>
      <w:proofErr w:type="spellStart"/>
      <w:proofErr w:type="gramStart"/>
      <w:r>
        <w:t>St.Pancras</w:t>
      </w:r>
      <w:proofErr w:type="spellEnd"/>
      <w:proofErr w:type="gramEnd"/>
      <w:r>
        <w:t xml:space="preserve">, in </w:t>
      </w:r>
      <w:proofErr w:type="spellStart"/>
      <w:r>
        <w:t>St.Paul’s</w:t>
      </w:r>
      <w:proofErr w:type="spellEnd"/>
      <w:r>
        <w:t xml:space="preserve"> Cathedral.</w:t>
      </w:r>
    </w:p>
    <w:p w14:paraId="1ECDC17B" w14:textId="77777777" w:rsidR="00365FD5" w:rsidRDefault="00365FD5" w:rsidP="00365FD5">
      <w:pPr>
        <w:pStyle w:val="NoSpacing"/>
      </w:pPr>
    </w:p>
    <w:p w14:paraId="5684503E" w14:textId="77777777" w:rsidR="00365FD5" w:rsidRDefault="00365FD5" w:rsidP="00365FD5">
      <w:pPr>
        <w:pStyle w:val="NoSpacing"/>
      </w:pPr>
    </w:p>
    <w:p w14:paraId="2D073C15" w14:textId="77777777" w:rsidR="00365FD5" w:rsidRDefault="00365FD5" w:rsidP="00365FD5">
      <w:pPr>
        <w:pStyle w:val="NoSpacing"/>
      </w:pPr>
      <w:r>
        <w:tab/>
        <w:t>1494</w:t>
      </w:r>
      <w:r>
        <w:tab/>
        <w:t>He died in office.</w:t>
      </w:r>
    </w:p>
    <w:p w14:paraId="0998B824" w14:textId="77777777" w:rsidR="00365FD5" w:rsidRDefault="00365FD5" w:rsidP="00365FD5">
      <w:pPr>
        <w:pStyle w:val="NoSpacing"/>
      </w:pPr>
      <w:r>
        <w:tab/>
      </w:r>
      <w:r>
        <w:tab/>
        <w:t>(England and Wales, Calendar of the Principal Ecclesiastical Dignitaries,</w:t>
      </w:r>
    </w:p>
    <w:p w14:paraId="42DCEDA2" w14:textId="77777777" w:rsidR="00365FD5" w:rsidRDefault="00365FD5" w:rsidP="00365FD5">
      <w:pPr>
        <w:pStyle w:val="NoSpacing"/>
      </w:pPr>
      <w:r>
        <w:tab/>
      </w:r>
      <w:r>
        <w:tab/>
        <w:t>314 – 1853)</w:t>
      </w:r>
    </w:p>
    <w:p w14:paraId="30952E4E" w14:textId="77777777" w:rsidR="00365FD5" w:rsidRDefault="00365FD5" w:rsidP="00365FD5">
      <w:pPr>
        <w:pStyle w:val="NoSpacing"/>
      </w:pPr>
    </w:p>
    <w:p w14:paraId="661E20A1" w14:textId="77777777" w:rsidR="00365FD5" w:rsidRDefault="00365FD5" w:rsidP="00365FD5">
      <w:pPr>
        <w:pStyle w:val="NoSpacing"/>
      </w:pPr>
    </w:p>
    <w:p w14:paraId="2CD6A678" w14:textId="77777777" w:rsidR="00365FD5" w:rsidRDefault="00365FD5" w:rsidP="00365FD5">
      <w:pPr>
        <w:pStyle w:val="NoSpacing"/>
      </w:pPr>
      <w:r>
        <w:t>27 September 2023</w:t>
      </w:r>
    </w:p>
    <w:p w14:paraId="2C8065F4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C525D2" w14:textId="77777777" w:rsidR="00365FD5" w:rsidRDefault="00365FD5" w:rsidP="009139A6">
      <w:r>
        <w:separator/>
      </w:r>
    </w:p>
  </w:endnote>
  <w:endnote w:type="continuationSeparator" w:id="0">
    <w:p w14:paraId="66275B7E" w14:textId="77777777" w:rsidR="00365FD5" w:rsidRDefault="00365FD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1289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7B25D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6E63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EBE7C" w14:textId="77777777" w:rsidR="00365FD5" w:rsidRDefault="00365FD5" w:rsidP="009139A6">
      <w:r>
        <w:separator/>
      </w:r>
    </w:p>
  </w:footnote>
  <w:footnote w:type="continuationSeparator" w:id="0">
    <w:p w14:paraId="1C4A3548" w14:textId="77777777" w:rsidR="00365FD5" w:rsidRDefault="00365FD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541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B7D30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0379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FD5"/>
    <w:rsid w:val="000666E0"/>
    <w:rsid w:val="002510B7"/>
    <w:rsid w:val="00365FD5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E0B61"/>
  <w15:chartTrackingRefBased/>
  <w15:docId w15:val="{34D5F0A6-3818-49E6-9512-06DB1AA21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2024-01-05T21:26:00Z</dcterms:created>
  <dcterms:modified xsi:type="dcterms:W3CDTF">2024-01-05T21:26:00Z</dcterms:modified>
</cp:coreProperties>
</file>