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BFA1DD" w14:textId="77777777" w:rsidR="00064DC6" w:rsidRDefault="00064DC6" w:rsidP="00064DC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ELLINGTON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fl.1405)</w:t>
      </w:r>
    </w:p>
    <w:p w14:paraId="0EB19965" w14:textId="77777777" w:rsidR="00064DC6" w:rsidRDefault="00064DC6" w:rsidP="00064DC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Rector of </w:t>
      </w:r>
      <w:proofErr w:type="spellStart"/>
      <w:r>
        <w:rPr>
          <w:rFonts w:cs="Times New Roman"/>
          <w:szCs w:val="24"/>
        </w:rPr>
        <w:t>Therfield</w:t>
      </w:r>
      <w:proofErr w:type="spellEnd"/>
      <w:r>
        <w:rPr>
          <w:rFonts w:cs="Times New Roman"/>
          <w:szCs w:val="24"/>
        </w:rPr>
        <w:t>, Hertfordshire.</w:t>
      </w:r>
    </w:p>
    <w:p w14:paraId="4E565FC7" w14:textId="77777777" w:rsidR="00064DC6" w:rsidRDefault="00064DC6" w:rsidP="00064DC6">
      <w:pPr>
        <w:pStyle w:val="NoSpacing"/>
        <w:rPr>
          <w:rFonts w:cs="Times New Roman"/>
          <w:szCs w:val="24"/>
        </w:rPr>
      </w:pPr>
    </w:p>
    <w:p w14:paraId="62A535F3" w14:textId="77777777" w:rsidR="00064DC6" w:rsidRDefault="00064DC6" w:rsidP="00064DC6">
      <w:pPr>
        <w:pStyle w:val="NoSpacing"/>
        <w:rPr>
          <w:rFonts w:cs="Times New Roman"/>
          <w:szCs w:val="24"/>
        </w:rPr>
      </w:pPr>
    </w:p>
    <w:p w14:paraId="77139140" w14:textId="77777777" w:rsidR="00064DC6" w:rsidRDefault="00064DC6" w:rsidP="00064DC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26 Nov.1405</w:t>
      </w:r>
      <w:r>
        <w:rPr>
          <w:rFonts w:cs="Times New Roman"/>
          <w:szCs w:val="24"/>
        </w:rPr>
        <w:tab/>
        <w:t>He was licensed for the private celebration of divine services.</w:t>
      </w:r>
    </w:p>
    <w:p w14:paraId="44B84C9F" w14:textId="77777777" w:rsidR="00064DC6" w:rsidRPr="00E7711B" w:rsidRDefault="00064DC6" w:rsidP="00064DC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 w:rsidRPr="00E7711B">
        <w:rPr>
          <w:rFonts w:cs="Times New Roman"/>
          <w:szCs w:val="24"/>
        </w:rPr>
        <w:t xml:space="preserve">(“The Register of Bishop Philip </w:t>
      </w:r>
      <w:proofErr w:type="spellStart"/>
      <w:r w:rsidRPr="00E7711B">
        <w:rPr>
          <w:rFonts w:cs="Times New Roman"/>
          <w:szCs w:val="24"/>
        </w:rPr>
        <w:t>Repingdon</w:t>
      </w:r>
      <w:proofErr w:type="spellEnd"/>
      <w:r w:rsidRPr="00E7711B">
        <w:rPr>
          <w:rFonts w:cs="Times New Roman"/>
          <w:szCs w:val="24"/>
        </w:rPr>
        <w:t xml:space="preserve"> 1405-1419 ed. Margaret </w:t>
      </w:r>
    </w:p>
    <w:p w14:paraId="6D6039B7" w14:textId="77777777" w:rsidR="00064DC6" w:rsidRDefault="00064DC6" w:rsidP="00064DC6">
      <w:pPr>
        <w:pStyle w:val="NoSpacing"/>
        <w:ind w:left="720" w:firstLine="720"/>
        <w:rPr>
          <w:rFonts w:cs="Times New Roman"/>
          <w:szCs w:val="24"/>
        </w:rPr>
      </w:pPr>
      <w:r w:rsidRPr="00E7711B">
        <w:rPr>
          <w:rFonts w:cs="Times New Roman"/>
          <w:szCs w:val="24"/>
        </w:rPr>
        <w:t>Archer, pub. Lincoln Record Society 1962 vol.1 p.</w:t>
      </w:r>
      <w:r>
        <w:rPr>
          <w:rFonts w:cs="Times New Roman"/>
          <w:szCs w:val="24"/>
        </w:rPr>
        <w:t>55)</w:t>
      </w:r>
    </w:p>
    <w:p w14:paraId="1F930609" w14:textId="77777777" w:rsidR="00064DC6" w:rsidRDefault="00064DC6" w:rsidP="00064DC6">
      <w:pPr>
        <w:pStyle w:val="NoSpacing"/>
        <w:rPr>
          <w:rFonts w:cs="Times New Roman"/>
          <w:szCs w:val="24"/>
        </w:rPr>
      </w:pPr>
    </w:p>
    <w:p w14:paraId="665B581D" w14:textId="77777777" w:rsidR="00064DC6" w:rsidRDefault="00064DC6" w:rsidP="00064DC6">
      <w:pPr>
        <w:pStyle w:val="NoSpacing"/>
        <w:rPr>
          <w:rFonts w:cs="Times New Roman"/>
          <w:szCs w:val="24"/>
        </w:rPr>
      </w:pPr>
    </w:p>
    <w:p w14:paraId="5950505D" w14:textId="77777777" w:rsidR="00064DC6" w:rsidRDefault="00064DC6" w:rsidP="00064DC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22 June 2024</w:t>
      </w:r>
    </w:p>
    <w:p w14:paraId="4AA093A1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C26DED" w14:textId="77777777" w:rsidR="00064DC6" w:rsidRDefault="00064DC6" w:rsidP="009139A6">
      <w:r>
        <w:separator/>
      </w:r>
    </w:p>
  </w:endnote>
  <w:endnote w:type="continuationSeparator" w:id="0">
    <w:p w14:paraId="064D0DEB" w14:textId="77777777" w:rsidR="00064DC6" w:rsidRDefault="00064DC6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A5805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BD304B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B5AE4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E8120C" w14:textId="77777777" w:rsidR="00064DC6" w:rsidRDefault="00064DC6" w:rsidP="009139A6">
      <w:r>
        <w:separator/>
      </w:r>
    </w:p>
  </w:footnote>
  <w:footnote w:type="continuationSeparator" w:id="0">
    <w:p w14:paraId="550F2040" w14:textId="77777777" w:rsidR="00064DC6" w:rsidRDefault="00064DC6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E1F10E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28E373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DCE639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DC6"/>
    <w:rsid w:val="00064DC6"/>
    <w:rsid w:val="000666E0"/>
    <w:rsid w:val="001C5947"/>
    <w:rsid w:val="002510B7"/>
    <w:rsid w:val="00270799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2C0AA0"/>
  <w15:chartTrackingRefBased/>
  <w15:docId w15:val="{77DF75B3-DAC1-4CE2-BE72-8739618FF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42</Words>
  <Characters>240</Characters>
  <Application>Microsoft Office Word</Application>
  <DocSecurity>0</DocSecurity>
  <Lines>2</Lines>
  <Paragraphs>1</Paragraphs>
  <ScaleCrop>false</ScaleCrop>
  <Company/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2024-07-01T20:39:00Z</dcterms:created>
  <dcterms:modified xsi:type="dcterms:W3CDTF">2024-07-01T20:39:00Z</dcterms:modified>
</cp:coreProperties>
</file>