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554A6E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Ellen EMPINGHAM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fl.1405)</w:t>
      </w:r>
    </w:p>
    <w:p w14:paraId="28150227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Stamford. Anchoress.</w:t>
      </w:r>
    </w:p>
    <w:p w14:paraId="490061BE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</w:p>
    <w:p w14:paraId="2EB28C1E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</w:p>
    <w:p w14:paraId="12B6296D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Oct.1405</w:t>
      </w:r>
      <w:r>
        <w:rPr>
          <w:rFonts w:ascii="Times New Roman" w:hAnsi="Times New Roman" w:cs="Times New Roman"/>
          <w:sz w:val="24"/>
          <w:szCs w:val="24"/>
        </w:rPr>
        <w:tab/>
        <w:t>She was licensed to choose a confessor.</w:t>
      </w:r>
    </w:p>
    <w:p w14:paraId="715FFBDC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(“The Register of Bishop Philip </w:t>
      </w:r>
      <w:proofErr w:type="spellStart"/>
      <w:r>
        <w:rPr>
          <w:rFonts w:ascii="Times New Roman" w:hAnsi="Times New Roman" w:cs="Times New Roman"/>
          <w:sz w:val="24"/>
          <w:szCs w:val="24"/>
        </w:rPr>
        <w:t>Repingdon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1405-1419” ed. Margaret </w:t>
      </w:r>
    </w:p>
    <w:p w14:paraId="0A4E08C8" w14:textId="77777777" w:rsidR="00EC2085" w:rsidRDefault="00EC2085" w:rsidP="00EC2085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Archer, pub. Lincoln Record Society 1962 vol.1 p.51)</w:t>
      </w:r>
    </w:p>
    <w:p w14:paraId="6EB39CD2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</w:p>
    <w:p w14:paraId="7B941F05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</w:p>
    <w:p w14:paraId="7C76F108" w14:textId="77777777" w:rsidR="00EC2085" w:rsidRDefault="00EC2085" w:rsidP="00EC20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March 2023</w:t>
      </w:r>
    </w:p>
    <w:p w14:paraId="29C7742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61F33C" w14:textId="77777777" w:rsidR="00EC2085" w:rsidRDefault="00EC2085" w:rsidP="009139A6">
      <w:r>
        <w:separator/>
      </w:r>
    </w:p>
  </w:endnote>
  <w:endnote w:type="continuationSeparator" w:id="0">
    <w:p w14:paraId="11148107" w14:textId="77777777" w:rsidR="00EC2085" w:rsidRDefault="00EC208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55277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B9562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E98C8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CAE5EF" w14:textId="77777777" w:rsidR="00EC2085" w:rsidRDefault="00EC2085" w:rsidP="009139A6">
      <w:r>
        <w:separator/>
      </w:r>
    </w:p>
  </w:footnote>
  <w:footnote w:type="continuationSeparator" w:id="0">
    <w:p w14:paraId="70D2F35F" w14:textId="77777777" w:rsidR="00EC2085" w:rsidRDefault="00EC208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8C5E5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47CE9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E901D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085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EC2085"/>
    <w:rsid w:val="00F41096"/>
    <w:rsid w:val="00F4643A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BC68C"/>
  <w15:chartTrackingRefBased/>
  <w15:docId w15:val="{0F641768-D7B6-4FA9-89ED-A51DC32CB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2085"/>
    <w:pPr>
      <w:spacing w:after="0" w:line="240" w:lineRule="auto"/>
    </w:pPr>
    <w:rPr>
      <w:rFonts w:asciiTheme="minorHAnsi" w:eastAsiaTheme="minorEastAsia" w:hAnsiTheme="minorHAnsi"/>
      <w:sz w:val="22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2024-06-22T14:09:00Z</dcterms:created>
  <dcterms:modified xsi:type="dcterms:W3CDTF">2024-06-22T14:09:00Z</dcterms:modified>
</cp:coreProperties>
</file>