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89C88B" w14:textId="77777777" w:rsidR="00D0775D" w:rsidRDefault="00D0775D" w:rsidP="00D0775D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Peter EWEN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fl.1483)</w:t>
      </w:r>
    </w:p>
    <w:p w14:paraId="4DDF5D9A" w14:textId="77777777" w:rsidR="00D0775D" w:rsidRDefault="00D0775D" w:rsidP="00D0775D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Sherborne, Dorset. Husbandman.</w:t>
      </w:r>
    </w:p>
    <w:p w14:paraId="0D16C65F" w14:textId="77777777" w:rsidR="00D0775D" w:rsidRDefault="00D0775D" w:rsidP="00D0775D">
      <w:pPr>
        <w:pStyle w:val="NoSpacing"/>
        <w:rPr>
          <w:rFonts w:cs="Times New Roman"/>
          <w:szCs w:val="24"/>
        </w:rPr>
      </w:pPr>
    </w:p>
    <w:p w14:paraId="3DC4F3CB" w14:textId="77777777" w:rsidR="00D0775D" w:rsidRDefault="00D0775D" w:rsidP="00D0775D">
      <w:pPr>
        <w:pStyle w:val="NoSpacing"/>
        <w:rPr>
          <w:rFonts w:cs="Times New Roman"/>
          <w:szCs w:val="24"/>
        </w:rPr>
      </w:pPr>
    </w:p>
    <w:p w14:paraId="47C97EF3" w14:textId="77777777" w:rsidR="00D0775D" w:rsidRDefault="00D0775D" w:rsidP="00D0775D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1483</w:t>
      </w:r>
      <w:r>
        <w:rPr>
          <w:rFonts w:cs="Times New Roman"/>
          <w:szCs w:val="24"/>
        </w:rPr>
        <w:tab/>
        <w:t xml:space="preserve">Richard Salter, clerk(q.v.), and John </w:t>
      </w:r>
      <w:proofErr w:type="spellStart"/>
      <w:r>
        <w:rPr>
          <w:rFonts w:cs="Times New Roman"/>
          <w:szCs w:val="24"/>
        </w:rPr>
        <w:t>Tresawell</w:t>
      </w:r>
      <w:proofErr w:type="spellEnd"/>
      <w:r>
        <w:rPr>
          <w:rFonts w:cs="Times New Roman"/>
          <w:szCs w:val="24"/>
        </w:rPr>
        <w:t xml:space="preserve">(q.v.) brought a plaint of </w:t>
      </w:r>
      <w:proofErr w:type="gramStart"/>
      <w:r>
        <w:rPr>
          <w:rFonts w:cs="Times New Roman"/>
          <w:szCs w:val="24"/>
        </w:rPr>
        <w:t>debt</w:t>
      </w:r>
      <w:proofErr w:type="gramEnd"/>
      <w:r>
        <w:rPr>
          <w:rFonts w:cs="Times New Roman"/>
          <w:szCs w:val="24"/>
        </w:rPr>
        <w:t xml:space="preserve"> </w:t>
      </w:r>
    </w:p>
    <w:p w14:paraId="1817FFB4" w14:textId="77777777" w:rsidR="00D0775D" w:rsidRDefault="00D0775D" w:rsidP="00D0775D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against him, Richard </w:t>
      </w:r>
      <w:proofErr w:type="spellStart"/>
      <w:r>
        <w:rPr>
          <w:rFonts w:cs="Times New Roman"/>
          <w:szCs w:val="24"/>
        </w:rPr>
        <w:t>Manston</w:t>
      </w:r>
      <w:proofErr w:type="spellEnd"/>
      <w:r>
        <w:rPr>
          <w:rFonts w:cs="Times New Roman"/>
          <w:szCs w:val="24"/>
        </w:rPr>
        <w:t>(q.v.) and John Harrys, both from Sherborne.</w:t>
      </w:r>
    </w:p>
    <w:p w14:paraId="6BB9648B" w14:textId="77777777" w:rsidR="00D0775D" w:rsidRDefault="00D0775D" w:rsidP="00D0775D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( </w:t>
      </w:r>
      <w:hyperlink r:id="rId6" w:history="1">
        <w:r w:rsidRPr="0088755F">
          <w:rPr>
            <w:rStyle w:val="Hyperlink"/>
            <w:rFonts w:cs="Times New Roman"/>
            <w:szCs w:val="24"/>
          </w:rPr>
          <w:t xml:space="preserve">http://aalt.law.uh.edu/Indices/CP40Indices/CP40no883Pl.htm </w:t>
        </w:r>
      </w:hyperlink>
      <w:r>
        <w:rPr>
          <w:rFonts w:cs="Times New Roman"/>
          <w:szCs w:val="24"/>
        </w:rPr>
        <w:t xml:space="preserve">  )</w:t>
      </w:r>
    </w:p>
    <w:p w14:paraId="425325A0" w14:textId="77777777" w:rsidR="00D0775D" w:rsidRDefault="00D0775D" w:rsidP="00D0775D">
      <w:pPr>
        <w:pStyle w:val="NoSpacing"/>
        <w:rPr>
          <w:rFonts w:cs="Times New Roman"/>
          <w:szCs w:val="24"/>
        </w:rPr>
      </w:pPr>
    </w:p>
    <w:p w14:paraId="0AD75228" w14:textId="77777777" w:rsidR="00D0775D" w:rsidRDefault="00D0775D" w:rsidP="00D0775D">
      <w:pPr>
        <w:pStyle w:val="NoSpacing"/>
        <w:rPr>
          <w:rFonts w:cs="Times New Roman"/>
          <w:szCs w:val="24"/>
        </w:rPr>
      </w:pPr>
    </w:p>
    <w:p w14:paraId="017772A5" w14:textId="77777777" w:rsidR="00D0775D" w:rsidRDefault="00D0775D" w:rsidP="00D0775D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3 April 2024</w:t>
      </w:r>
    </w:p>
    <w:p w14:paraId="65D8ACB1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50D4DB" w14:textId="77777777" w:rsidR="00D0775D" w:rsidRDefault="00D0775D" w:rsidP="009139A6">
      <w:r>
        <w:separator/>
      </w:r>
    </w:p>
  </w:endnote>
  <w:endnote w:type="continuationSeparator" w:id="0">
    <w:p w14:paraId="740B9D5C" w14:textId="77777777" w:rsidR="00D0775D" w:rsidRDefault="00D0775D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C0414E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281E3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20CF0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591021" w14:textId="77777777" w:rsidR="00D0775D" w:rsidRDefault="00D0775D" w:rsidP="009139A6">
      <w:r>
        <w:separator/>
      </w:r>
    </w:p>
  </w:footnote>
  <w:footnote w:type="continuationSeparator" w:id="0">
    <w:p w14:paraId="3CBFC581" w14:textId="77777777" w:rsidR="00D0775D" w:rsidRDefault="00D0775D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05A09B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15857B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72785E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775D"/>
    <w:rsid w:val="000666E0"/>
    <w:rsid w:val="002510B7"/>
    <w:rsid w:val="00270799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D0775D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7DD946"/>
  <w15:chartTrackingRefBased/>
  <w15:docId w15:val="{2E37BFF4-114D-41DD-BCFF-EE083A71F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D0775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%20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57</Words>
  <Characters>327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2024-04-28T20:59:00Z</dcterms:created>
  <dcterms:modified xsi:type="dcterms:W3CDTF">2024-04-28T20:59:00Z</dcterms:modified>
</cp:coreProperties>
</file>