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2076810" w14:textId="77777777" w:rsidR="005C7CC6" w:rsidRDefault="005C7CC6" w:rsidP="005C7CC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John EXFOLD</w:t>
      </w:r>
      <w:r>
        <w:rPr>
          <w:rFonts w:cs="Times New Roman"/>
          <w:szCs w:val="24"/>
        </w:rPr>
        <w:t xml:space="preserve">     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fl.1492)</w:t>
      </w:r>
    </w:p>
    <w:p w14:paraId="712FE781" w14:textId="77777777" w:rsidR="005C7CC6" w:rsidRDefault="005C7CC6" w:rsidP="005C7CC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of </w:t>
      </w:r>
      <w:proofErr w:type="spellStart"/>
      <w:r>
        <w:rPr>
          <w:rFonts w:cs="Times New Roman"/>
          <w:szCs w:val="24"/>
        </w:rPr>
        <w:t>Worplesdon</w:t>
      </w:r>
      <w:proofErr w:type="spellEnd"/>
      <w:r>
        <w:rPr>
          <w:rFonts w:cs="Times New Roman"/>
          <w:szCs w:val="24"/>
        </w:rPr>
        <w:t>, Surrey.</w:t>
      </w:r>
    </w:p>
    <w:p w14:paraId="55D13AD2" w14:textId="77777777" w:rsidR="005C7CC6" w:rsidRDefault="005C7CC6" w:rsidP="005C7CC6">
      <w:pPr>
        <w:pStyle w:val="NoSpacing"/>
        <w:rPr>
          <w:rFonts w:cs="Times New Roman"/>
          <w:szCs w:val="24"/>
        </w:rPr>
      </w:pPr>
    </w:p>
    <w:p w14:paraId="56CA7DE7" w14:textId="77777777" w:rsidR="005C7CC6" w:rsidRDefault="005C7CC6" w:rsidP="005C7CC6">
      <w:pPr>
        <w:pStyle w:val="NoSpacing"/>
        <w:rPr>
          <w:rFonts w:cs="Times New Roman"/>
          <w:szCs w:val="24"/>
        </w:rPr>
      </w:pPr>
    </w:p>
    <w:p w14:paraId="314CEB2C" w14:textId="77777777" w:rsidR="005C7CC6" w:rsidRDefault="005C7CC6" w:rsidP="005C7CC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22 Feb.1492</w:t>
      </w:r>
      <w:r>
        <w:rPr>
          <w:rFonts w:cs="Times New Roman"/>
          <w:szCs w:val="24"/>
        </w:rPr>
        <w:tab/>
        <w:t>On the commission to collect the money granted to the King at the last</w:t>
      </w:r>
    </w:p>
    <w:p w14:paraId="6EE6D22B" w14:textId="77777777" w:rsidR="005C7CC6" w:rsidRDefault="005C7CC6" w:rsidP="005C7CC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 xml:space="preserve">Parliament for the </w:t>
      </w:r>
      <w:proofErr w:type="spellStart"/>
      <w:r>
        <w:rPr>
          <w:rFonts w:cs="Times New Roman"/>
          <w:szCs w:val="24"/>
        </w:rPr>
        <w:t>defence</w:t>
      </w:r>
      <w:proofErr w:type="spellEnd"/>
      <w:r>
        <w:rPr>
          <w:rFonts w:cs="Times New Roman"/>
          <w:szCs w:val="24"/>
        </w:rPr>
        <w:t xml:space="preserve"> of the realm </w:t>
      </w:r>
      <w:proofErr w:type="gramStart"/>
      <w:r>
        <w:rPr>
          <w:rFonts w:cs="Times New Roman"/>
          <w:szCs w:val="24"/>
        </w:rPr>
        <w:t>and also</w:t>
      </w:r>
      <w:proofErr w:type="gramEnd"/>
      <w:r>
        <w:rPr>
          <w:rFonts w:cs="Times New Roman"/>
          <w:szCs w:val="24"/>
        </w:rPr>
        <w:t xml:space="preserve"> the taxes of two whole</w:t>
      </w:r>
    </w:p>
    <w:p w14:paraId="2819BE00" w14:textId="77777777" w:rsidR="005C7CC6" w:rsidRDefault="005C7CC6" w:rsidP="005C7CC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 xml:space="preserve">fifteenths and tenths, in Surrey, excepting </w:t>
      </w:r>
      <w:proofErr w:type="gramStart"/>
      <w:r>
        <w:rPr>
          <w:rFonts w:cs="Times New Roman"/>
          <w:szCs w:val="24"/>
        </w:rPr>
        <w:t>Southwark</w:t>
      </w:r>
      <w:proofErr w:type="gramEnd"/>
    </w:p>
    <w:p w14:paraId="7E9ABB92" w14:textId="77777777" w:rsidR="005C7CC6" w:rsidRDefault="005C7CC6" w:rsidP="005C7CC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(C.F.R. 1485-1509 p.158)</w:t>
      </w:r>
    </w:p>
    <w:p w14:paraId="111ACB60" w14:textId="77777777" w:rsidR="005C7CC6" w:rsidRDefault="005C7CC6" w:rsidP="005C7CC6">
      <w:pPr>
        <w:pStyle w:val="NoSpacing"/>
        <w:rPr>
          <w:rFonts w:cs="Times New Roman"/>
          <w:szCs w:val="24"/>
        </w:rPr>
      </w:pPr>
    </w:p>
    <w:p w14:paraId="4BF8D4C0" w14:textId="77777777" w:rsidR="005C7CC6" w:rsidRDefault="005C7CC6" w:rsidP="005C7CC6">
      <w:pPr>
        <w:pStyle w:val="NoSpacing"/>
        <w:rPr>
          <w:rFonts w:cs="Times New Roman"/>
          <w:szCs w:val="24"/>
        </w:rPr>
      </w:pPr>
    </w:p>
    <w:p w14:paraId="2406B067" w14:textId="77777777" w:rsidR="005C7CC6" w:rsidRDefault="005C7CC6" w:rsidP="005C7CC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11 May 2024</w:t>
      </w:r>
    </w:p>
    <w:p w14:paraId="469047C8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3012FEC" w14:textId="77777777" w:rsidR="005C7CC6" w:rsidRDefault="005C7CC6" w:rsidP="009139A6">
      <w:r>
        <w:separator/>
      </w:r>
    </w:p>
  </w:endnote>
  <w:endnote w:type="continuationSeparator" w:id="0">
    <w:p w14:paraId="7C7DE898" w14:textId="77777777" w:rsidR="005C7CC6" w:rsidRDefault="005C7CC6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604BAE6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22E9F43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F63C49B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B308FED" w14:textId="77777777" w:rsidR="005C7CC6" w:rsidRDefault="005C7CC6" w:rsidP="009139A6">
      <w:r>
        <w:separator/>
      </w:r>
    </w:p>
  </w:footnote>
  <w:footnote w:type="continuationSeparator" w:id="0">
    <w:p w14:paraId="2F0444B0" w14:textId="77777777" w:rsidR="005C7CC6" w:rsidRDefault="005C7CC6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0A4412D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B15DEB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4869B6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7CC6"/>
    <w:rsid w:val="000666E0"/>
    <w:rsid w:val="002510B7"/>
    <w:rsid w:val="00270799"/>
    <w:rsid w:val="003A7117"/>
    <w:rsid w:val="005C130B"/>
    <w:rsid w:val="005C7CC6"/>
    <w:rsid w:val="00826F5C"/>
    <w:rsid w:val="009139A6"/>
    <w:rsid w:val="009411C2"/>
    <w:rsid w:val="009448BB"/>
    <w:rsid w:val="00947624"/>
    <w:rsid w:val="00A3176C"/>
    <w:rsid w:val="00AE65F8"/>
    <w:rsid w:val="00BA00AB"/>
    <w:rsid w:val="00C71834"/>
    <w:rsid w:val="00CB4ED9"/>
    <w:rsid w:val="00E61DA6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E9B31C"/>
  <w15:chartTrackingRefBased/>
  <w15:docId w15:val="{CF8B9F05-A6FA-454E-9E47-5AE1871D13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1</TotalTime>
  <Pages>1</Pages>
  <Words>46</Words>
  <Characters>265</Characters>
  <Application>Microsoft Office Word</Application>
  <DocSecurity>0</DocSecurity>
  <Lines>2</Lines>
  <Paragraphs>1</Paragraphs>
  <ScaleCrop>false</ScaleCrop>
  <Company/>
  <LinksUpToDate>false</LinksUpToDate>
  <CharactersWithSpaces>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2024-05-11T20:22:00Z</dcterms:created>
  <dcterms:modified xsi:type="dcterms:W3CDTF">2024-05-11T20:23:00Z</dcterms:modified>
</cp:coreProperties>
</file>