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5982" w:rsidRPr="00795DA6" w:rsidRDefault="00865982" w:rsidP="0086598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795DA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en-GB"/>
        </w:rPr>
        <w:t>Robert FICHER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      (fl.1454)</w:t>
      </w:r>
    </w:p>
    <w:p w:rsidR="00865982" w:rsidRDefault="00865982" w:rsidP="0086598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795DA6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of Aberford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, West Riding of Yorkshire.</w:t>
      </w:r>
    </w:p>
    <w:p w:rsidR="00865982" w:rsidRDefault="00865982" w:rsidP="0086598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</w:p>
    <w:p w:rsidR="00865982" w:rsidRDefault="00865982" w:rsidP="0086598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</w:p>
    <w:p w:rsidR="00865982" w:rsidRDefault="00865982" w:rsidP="0086598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11 Nov.1454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ab/>
        <w:t>He was a witness when William Gascoign of Parlington(q.v.) demised a</w:t>
      </w:r>
    </w:p>
    <w:p w:rsidR="00865982" w:rsidRDefault="00865982" w:rsidP="0086598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ab/>
        <w:t>tenement in Aberford to John Lyncolne of Aberford(q.v.) and his wife,</w:t>
      </w:r>
    </w:p>
    <w:p w:rsidR="00865982" w:rsidRDefault="00865982" w:rsidP="0086598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ab/>
        <w:t xml:space="preserve">Alice(q.v.).   </w:t>
      </w:r>
      <w:r w:rsidRPr="00795DA6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(Yorkshire Deeds vol.1 pp.4-5)</w:t>
      </w:r>
    </w:p>
    <w:p w:rsidR="00865982" w:rsidRDefault="00865982" w:rsidP="0086598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</w:p>
    <w:p w:rsidR="00865982" w:rsidRDefault="00865982" w:rsidP="0086598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</w:p>
    <w:p w:rsidR="00865982" w:rsidRPr="00795DA6" w:rsidRDefault="00865982" w:rsidP="008659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27 October 2015</w:t>
      </w:r>
    </w:p>
    <w:p w:rsidR="00DD5B8A" w:rsidRPr="00564E3C" w:rsidRDefault="00DD5B8A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DD5B8A" w:rsidRPr="00564E3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5982" w:rsidRDefault="00865982" w:rsidP="00564E3C">
      <w:pPr>
        <w:spacing w:after="0" w:line="240" w:lineRule="auto"/>
      </w:pPr>
      <w:r>
        <w:separator/>
      </w:r>
    </w:p>
  </w:endnote>
  <w:endnote w:type="continuationSeparator" w:id="0">
    <w:p w:rsidR="00865982" w:rsidRDefault="00865982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865982">
      <w:rPr>
        <w:rFonts w:ascii="Times New Roman" w:hAnsi="Times New Roman" w:cs="Times New Roman"/>
        <w:noProof/>
        <w:sz w:val="24"/>
        <w:szCs w:val="24"/>
      </w:rPr>
      <w:t>3 November 2015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5982" w:rsidRDefault="00865982" w:rsidP="00564E3C">
      <w:pPr>
        <w:spacing w:after="0" w:line="240" w:lineRule="auto"/>
      </w:pPr>
      <w:r>
        <w:separator/>
      </w:r>
    </w:p>
  </w:footnote>
  <w:footnote w:type="continuationSeparator" w:id="0">
    <w:p w:rsidR="00865982" w:rsidRDefault="00865982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982"/>
    <w:rsid w:val="00372DC6"/>
    <w:rsid w:val="00564E3C"/>
    <w:rsid w:val="0064591D"/>
    <w:rsid w:val="00865982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947FC8-08AC-4387-ACDE-EDA06664C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6598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1</TotalTime>
  <Pages>1</Pages>
  <Words>43</Words>
  <Characters>249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2015-11-03T20:10:00Z</dcterms:created>
  <dcterms:modified xsi:type="dcterms:W3CDTF">2015-11-03T20:11:00Z</dcterms:modified>
</cp:coreProperties>
</file>