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AA5667" w14:textId="529CBB2E" w:rsidR="00BA00AB" w:rsidRDefault="00057AE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Elizabeth FILYLODE</w:t>
      </w:r>
      <w:r>
        <w:rPr>
          <w:rFonts w:cs="Times New Roman"/>
          <w:szCs w:val="24"/>
        </w:rPr>
        <w:t xml:space="preserve">       (d.ca.1441)</w:t>
      </w:r>
    </w:p>
    <w:p w14:paraId="7A5D2C56" w14:textId="441A2132" w:rsidR="00057AEB" w:rsidRDefault="00057AE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Widow.</w:t>
      </w:r>
    </w:p>
    <w:p w14:paraId="55E9757C" w14:textId="77777777" w:rsidR="00057AEB" w:rsidRDefault="00057AEB" w:rsidP="009139A6">
      <w:pPr>
        <w:pStyle w:val="NoSpacing"/>
        <w:rPr>
          <w:rFonts w:cs="Times New Roman"/>
          <w:szCs w:val="24"/>
        </w:rPr>
      </w:pPr>
    </w:p>
    <w:p w14:paraId="3E2DC003" w14:textId="77777777" w:rsidR="00057AEB" w:rsidRDefault="00057AEB" w:rsidP="009139A6">
      <w:pPr>
        <w:pStyle w:val="NoSpacing"/>
        <w:rPr>
          <w:rFonts w:cs="Times New Roman"/>
          <w:szCs w:val="24"/>
        </w:rPr>
      </w:pPr>
    </w:p>
    <w:p w14:paraId="3FFBE384" w14:textId="742D377F" w:rsidR="00057AEB" w:rsidRDefault="00057AE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= Giles.      </w:t>
      </w:r>
    </w:p>
    <w:p w14:paraId="556D3BF1" w14:textId="65A5C7F0" w:rsidR="00057AEB" w:rsidRDefault="00057AE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(C.F.R. 1437-45 p.196)</w:t>
      </w:r>
    </w:p>
    <w:p w14:paraId="6B92B449" w14:textId="77777777" w:rsidR="00057AEB" w:rsidRDefault="00057AEB" w:rsidP="009139A6">
      <w:pPr>
        <w:pStyle w:val="NoSpacing"/>
        <w:rPr>
          <w:rFonts w:cs="Times New Roman"/>
          <w:szCs w:val="24"/>
        </w:rPr>
      </w:pPr>
    </w:p>
    <w:p w14:paraId="0CEAE472" w14:textId="77777777" w:rsidR="00057AEB" w:rsidRDefault="00057AEB" w:rsidP="009139A6">
      <w:pPr>
        <w:pStyle w:val="NoSpacing"/>
        <w:rPr>
          <w:rFonts w:cs="Times New Roman"/>
          <w:szCs w:val="24"/>
        </w:rPr>
      </w:pPr>
    </w:p>
    <w:p w14:paraId="09D3BB20" w14:textId="41531C8B" w:rsidR="00057AEB" w:rsidRDefault="00057AE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27 Nov.1441</w:t>
      </w:r>
      <w:r>
        <w:rPr>
          <w:rFonts w:cs="Times New Roman"/>
          <w:szCs w:val="24"/>
        </w:rPr>
        <w:tab/>
        <w:t>Writ of diem clausit extremum to the Escheator of Shropshire.</w:t>
      </w:r>
    </w:p>
    <w:p w14:paraId="7FBAEB0D" w14:textId="10211CFA" w:rsidR="00057AEB" w:rsidRDefault="00057AE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(ibid.)</w:t>
      </w:r>
    </w:p>
    <w:p w14:paraId="6C9A85E7" w14:textId="77777777" w:rsidR="00057AEB" w:rsidRDefault="00057AEB" w:rsidP="009139A6">
      <w:pPr>
        <w:pStyle w:val="NoSpacing"/>
        <w:rPr>
          <w:rFonts w:cs="Times New Roman"/>
          <w:szCs w:val="24"/>
        </w:rPr>
      </w:pPr>
    </w:p>
    <w:p w14:paraId="1E362DF7" w14:textId="77777777" w:rsidR="00057AEB" w:rsidRDefault="00057AEB" w:rsidP="009139A6">
      <w:pPr>
        <w:pStyle w:val="NoSpacing"/>
        <w:rPr>
          <w:rFonts w:cs="Times New Roman"/>
          <w:szCs w:val="24"/>
        </w:rPr>
      </w:pPr>
    </w:p>
    <w:p w14:paraId="2844509A" w14:textId="6807B610" w:rsidR="00057AEB" w:rsidRPr="00057AEB" w:rsidRDefault="00057AEB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4 September 2023</w:t>
      </w:r>
    </w:p>
    <w:sectPr w:rsidR="00057AEB" w:rsidRPr="00057AE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522B6F" w14:textId="77777777" w:rsidR="00057AEB" w:rsidRDefault="00057AEB" w:rsidP="009139A6">
      <w:r>
        <w:separator/>
      </w:r>
    </w:p>
  </w:endnote>
  <w:endnote w:type="continuationSeparator" w:id="0">
    <w:p w14:paraId="26BB1AA9" w14:textId="77777777" w:rsidR="00057AEB" w:rsidRDefault="00057AE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209C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ADBF7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3D3B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C166BC" w14:textId="77777777" w:rsidR="00057AEB" w:rsidRDefault="00057AEB" w:rsidP="009139A6">
      <w:r>
        <w:separator/>
      </w:r>
    </w:p>
  </w:footnote>
  <w:footnote w:type="continuationSeparator" w:id="0">
    <w:p w14:paraId="2581F526" w14:textId="77777777" w:rsidR="00057AEB" w:rsidRDefault="00057AE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4F0A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D661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AD1A1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AEB"/>
    <w:rsid w:val="00057AEB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0AC225"/>
  <w15:chartTrackingRefBased/>
  <w15:docId w15:val="{6BA25A27-59C9-4EE3-949A-1FBB3F483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3</TotalTime>
  <Pages>1</Pages>
  <Words>28</Words>
  <Characters>161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2023-09-04T12:40:00Z</dcterms:created>
  <dcterms:modified xsi:type="dcterms:W3CDTF">2023-09-04T12:43:00Z</dcterms:modified>
</cp:coreProperties>
</file>