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4B6FE7" w14:textId="77777777" w:rsidR="0058059D" w:rsidRDefault="0058059D" w:rsidP="005805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William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FINCHAM  (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>alias SUBES)</w:t>
      </w:r>
      <w:r>
        <w:rPr>
          <w:rFonts w:ascii="Times New Roman" w:hAnsi="Times New Roman" w:cs="Times New Roman"/>
          <w:sz w:val="24"/>
          <w:szCs w:val="24"/>
        </w:rPr>
        <w:t xml:space="preserve">       (fl.1485)</w:t>
      </w:r>
    </w:p>
    <w:p w14:paraId="1C10C0A5" w14:textId="77777777" w:rsidR="0058059D" w:rsidRDefault="0058059D" w:rsidP="0058059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9BB379B" w14:textId="77777777" w:rsidR="0058059D" w:rsidRDefault="0058059D" w:rsidP="0058059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E5121F5" w14:textId="77777777" w:rsidR="0058059D" w:rsidRDefault="0058059D" w:rsidP="005805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Sep.1485</w:t>
      </w:r>
      <w:r>
        <w:rPr>
          <w:rFonts w:ascii="Times New Roman" w:hAnsi="Times New Roman" w:cs="Times New Roman"/>
          <w:sz w:val="24"/>
          <w:szCs w:val="24"/>
        </w:rPr>
        <w:tab/>
        <w:t xml:space="preserve">John Dockett(q.v.) nominated him as a supervisor of his Will.  </w:t>
      </w:r>
    </w:p>
    <w:p w14:paraId="79907603" w14:textId="77777777" w:rsidR="0058059D" w:rsidRDefault="0058059D" w:rsidP="0058059D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Logge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vol.I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pp.438-9)</w:t>
      </w:r>
    </w:p>
    <w:p w14:paraId="360C5244" w14:textId="77777777" w:rsidR="0058059D" w:rsidRDefault="0058059D" w:rsidP="0058059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1BCDA3D" w14:textId="77777777" w:rsidR="0058059D" w:rsidRDefault="0058059D" w:rsidP="0058059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50D2058" w14:textId="77777777" w:rsidR="0058059D" w:rsidRDefault="0058059D" w:rsidP="005805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August 2021</w:t>
      </w:r>
    </w:p>
    <w:p w14:paraId="4BCD1679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DAE575" w14:textId="77777777" w:rsidR="0058059D" w:rsidRDefault="0058059D" w:rsidP="009139A6">
      <w:r>
        <w:separator/>
      </w:r>
    </w:p>
  </w:endnote>
  <w:endnote w:type="continuationSeparator" w:id="0">
    <w:p w14:paraId="6FA19F87" w14:textId="77777777" w:rsidR="0058059D" w:rsidRDefault="0058059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FB00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0D53C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78C3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408A2" w14:textId="77777777" w:rsidR="0058059D" w:rsidRDefault="0058059D" w:rsidP="009139A6">
      <w:r>
        <w:separator/>
      </w:r>
    </w:p>
  </w:footnote>
  <w:footnote w:type="continuationSeparator" w:id="0">
    <w:p w14:paraId="7AE93065" w14:textId="77777777" w:rsidR="0058059D" w:rsidRDefault="0058059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6686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1BB2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72E3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59D"/>
    <w:rsid w:val="000666E0"/>
    <w:rsid w:val="002510B7"/>
    <w:rsid w:val="0058059D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14A489"/>
  <w15:chartTrackingRefBased/>
  <w15:docId w15:val="{0A6ED64E-CF64-4AE1-8B09-AB77B13D8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2021-08-04T10:22:00Z</dcterms:created>
  <dcterms:modified xsi:type="dcterms:W3CDTF">2021-08-04T10:22:00Z</dcterms:modified>
</cp:coreProperties>
</file>