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A57CDB" w14:textId="77777777" w:rsidR="00BC6131" w:rsidRDefault="00BC6131" w:rsidP="00BC6131">
      <w:pPr>
        <w:pStyle w:val="NoSpacing"/>
      </w:pPr>
      <w:r>
        <w:rPr>
          <w:u w:val="single"/>
        </w:rPr>
        <w:t>Isabel FITZLEWIS</w:t>
      </w:r>
      <w:r>
        <w:t xml:space="preserve">   </w:t>
      </w:r>
      <w:proofErr w:type="gramStart"/>
      <w:r>
        <w:t xml:space="preserve">   (</w:t>
      </w:r>
      <w:proofErr w:type="gramEnd"/>
      <w:r>
        <w:t>fl.1490)</w:t>
      </w:r>
    </w:p>
    <w:p w14:paraId="38B399F4" w14:textId="77777777" w:rsidR="00BC6131" w:rsidRDefault="00BC6131" w:rsidP="00BC6131">
      <w:pPr>
        <w:pStyle w:val="NoSpacing"/>
      </w:pPr>
    </w:p>
    <w:p w14:paraId="5D25E88D" w14:textId="77777777" w:rsidR="00BC6131" w:rsidRDefault="00BC6131" w:rsidP="00BC6131">
      <w:pPr>
        <w:pStyle w:val="NoSpacing"/>
      </w:pPr>
    </w:p>
    <w:p w14:paraId="12574AEF" w14:textId="77777777" w:rsidR="00BC6131" w:rsidRDefault="00BC6131" w:rsidP="00BC6131">
      <w:pPr>
        <w:pStyle w:val="NoSpacing"/>
      </w:pPr>
      <w:r>
        <w:t xml:space="preserve">Daughter of Sir Richard </w:t>
      </w:r>
      <w:proofErr w:type="spellStart"/>
      <w:r>
        <w:t>Fitzlewis</w:t>
      </w:r>
      <w:proofErr w:type="spellEnd"/>
      <w:r>
        <w:t>(q.v.).   (H.P. p.334 n.10)</w:t>
      </w:r>
    </w:p>
    <w:p w14:paraId="39E260E8" w14:textId="77777777" w:rsidR="00BC6131" w:rsidRDefault="00BC6131" w:rsidP="00BC6131">
      <w:pPr>
        <w:pStyle w:val="NoSpacing"/>
      </w:pPr>
      <w:r>
        <w:t>= Sir Henry Sherbourne(q.v.).  (ibid.)</w:t>
      </w:r>
    </w:p>
    <w:p w14:paraId="54675523" w14:textId="3CAC72F5" w:rsidR="006B2F86" w:rsidRPr="00E71FC3" w:rsidRDefault="00BC6131" w:rsidP="00BC6131">
      <w:pPr>
        <w:pStyle w:val="NoSpacing"/>
      </w:pPr>
      <w:r>
        <w:t>Son:   Thomas.   (ibid.)</w:t>
      </w: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238FFB" w14:textId="77777777" w:rsidR="00BC6131" w:rsidRDefault="00BC6131" w:rsidP="00E71FC3">
      <w:pPr>
        <w:spacing w:after="0" w:line="240" w:lineRule="auto"/>
      </w:pPr>
      <w:r>
        <w:separator/>
      </w:r>
    </w:p>
  </w:endnote>
  <w:endnote w:type="continuationSeparator" w:id="0">
    <w:p w14:paraId="42AD35EB" w14:textId="77777777" w:rsidR="00BC6131" w:rsidRDefault="00BC6131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613A12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3A0698" w14:textId="77777777" w:rsidR="00BC6131" w:rsidRDefault="00BC6131" w:rsidP="00E71FC3">
      <w:pPr>
        <w:spacing w:after="0" w:line="240" w:lineRule="auto"/>
      </w:pPr>
      <w:r>
        <w:separator/>
      </w:r>
    </w:p>
  </w:footnote>
  <w:footnote w:type="continuationSeparator" w:id="0">
    <w:p w14:paraId="6E654C57" w14:textId="77777777" w:rsidR="00BC6131" w:rsidRDefault="00BC6131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131"/>
    <w:rsid w:val="001A7C09"/>
    <w:rsid w:val="00577BD5"/>
    <w:rsid w:val="00656CBA"/>
    <w:rsid w:val="006A1F77"/>
    <w:rsid w:val="00733BE7"/>
    <w:rsid w:val="00AB52E8"/>
    <w:rsid w:val="00B16D3F"/>
    <w:rsid w:val="00BB41AC"/>
    <w:rsid w:val="00BC6131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12AFC1"/>
  <w15:chartTrackingRefBased/>
  <w15:docId w15:val="{896A1736-4DA2-4D43-9975-CAB93934A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</cp:lastModifiedBy>
  <cp:revision>1</cp:revision>
  <dcterms:created xsi:type="dcterms:W3CDTF">2018-06-09T15:59:00Z</dcterms:created>
  <dcterms:modified xsi:type="dcterms:W3CDTF">2018-06-09T16:00:00Z</dcterms:modified>
</cp:coreProperties>
</file>