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9CBD7" w14:textId="77777777" w:rsidR="00380B9E" w:rsidRDefault="00380B9E" w:rsidP="00380B9E">
      <w:pPr>
        <w:pStyle w:val="NoSpacing"/>
      </w:pPr>
      <w:r>
        <w:rPr>
          <w:u w:val="single"/>
        </w:rPr>
        <w:t>Alice FOWELER</w:t>
      </w:r>
      <w:r>
        <w:t xml:space="preserve">   </w:t>
      </w:r>
      <w:proofErr w:type="gramStart"/>
      <w:r>
        <w:t xml:space="preserve">   (</w:t>
      </w:r>
      <w:proofErr w:type="gramEnd"/>
      <w:r>
        <w:t>d.ca.1486)</w:t>
      </w:r>
    </w:p>
    <w:p w14:paraId="12DDAF28" w14:textId="77777777" w:rsidR="00380B9E" w:rsidRDefault="00380B9E" w:rsidP="00380B9E">
      <w:pPr>
        <w:pStyle w:val="NoSpacing"/>
      </w:pPr>
    </w:p>
    <w:p w14:paraId="5D953FE9" w14:textId="77777777" w:rsidR="00380B9E" w:rsidRDefault="00380B9E" w:rsidP="00380B9E">
      <w:pPr>
        <w:pStyle w:val="NoSpacing"/>
      </w:pPr>
    </w:p>
    <w:p w14:paraId="41C1C5D9" w14:textId="77777777" w:rsidR="00380B9E" w:rsidRDefault="00380B9E" w:rsidP="00380B9E">
      <w:pPr>
        <w:pStyle w:val="NoSpacing"/>
      </w:pPr>
      <w:r>
        <w:t xml:space="preserve">  3 Feb.1486</w:t>
      </w:r>
      <w:r>
        <w:tab/>
        <w:t xml:space="preserve">Writs of diem </w:t>
      </w:r>
      <w:proofErr w:type="spellStart"/>
      <w:r>
        <w:t>clausit</w:t>
      </w:r>
      <w:proofErr w:type="spellEnd"/>
      <w:r>
        <w:t xml:space="preserve"> extremum to the Escheators of Northamptonshire</w:t>
      </w:r>
    </w:p>
    <w:p w14:paraId="41CFF54A" w14:textId="77777777" w:rsidR="00380B9E" w:rsidRDefault="00380B9E" w:rsidP="00380B9E">
      <w:pPr>
        <w:pStyle w:val="NoSpacing"/>
      </w:pPr>
      <w:r>
        <w:tab/>
      </w:r>
      <w:r>
        <w:tab/>
        <w:t>and Rutland.    (C.F.R. 1485-1509 p.5)</w:t>
      </w:r>
    </w:p>
    <w:p w14:paraId="62020174" w14:textId="77777777" w:rsidR="00380B9E" w:rsidRDefault="00380B9E" w:rsidP="00380B9E">
      <w:pPr>
        <w:pStyle w:val="NoSpacing"/>
      </w:pPr>
    </w:p>
    <w:p w14:paraId="01FEBCB9" w14:textId="77777777" w:rsidR="00380B9E" w:rsidRDefault="00380B9E" w:rsidP="00380B9E">
      <w:pPr>
        <w:pStyle w:val="NoSpacing"/>
      </w:pPr>
    </w:p>
    <w:p w14:paraId="249AC92B" w14:textId="77777777" w:rsidR="00380B9E" w:rsidRDefault="00380B9E" w:rsidP="00380B9E">
      <w:pPr>
        <w:pStyle w:val="NoSpacing"/>
      </w:pPr>
      <w:r>
        <w:t>11 September 2024</w:t>
      </w:r>
    </w:p>
    <w:p w14:paraId="503A3848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AB720F" w14:textId="77777777" w:rsidR="00380B9E" w:rsidRDefault="00380B9E" w:rsidP="009139A6">
      <w:r>
        <w:separator/>
      </w:r>
    </w:p>
  </w:endnote>
  <w:endnote w:type="continuationSeparator" w:id="0">
    <w:p w14:paraId="7FF417DD" w14:textId="77777777" w:rsidR="00380B9E" w:rsidRDefault="00380B9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1BA24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64D676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B190F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705BA2" w14:textId="77777777" w:rsidR="00380B9E" w:rsidRDefault="00380B9E" w:rsidP="009139A6">
      <w:r>
        <w:separator/>
      </w:r>
    </w:p>
  </w:footnote>
  <w:footnote w:type="continuationSeparator" w:id="0">
    <w:p w14:paraId="22CA6AFA" w14:textId="77777777" w:rsidR="00380B9E" w:rsidRDefault="00380B9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03B60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C01FF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2D296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B9E"/>
    <w:rsid w:val="000666E0"/>
    <w:rsid w:val="002510B7"/>
    <w:rsid w:val="00270799"/>
    <w:rsid w:val="00380B9E"/>
    <w:rsid w:val="004D43F0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3A9EB6"/>
  <w15:chartTrackingRefBased/>
  <w15:docId w15:val="{F65488A9-E9EA-45C6-A35D-4FAC47B54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2024-09-11T20:20:00Z</dcterms:created>
  <dcterms:modified xsi:type="dcterms:W3CDTF">2024-09-11T20:20:00Z</dcterms:modified>
</cp:coreProperties>
</file>