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8CE485" w14:textId="4B24508E" w:rsidR="00755793" w:rsidRDefault="00755793" w:rsidP="00755793">
      <w:pPr>
        <w:pStyle w:val="NoSpacing"/>
      </w:pPr>
      <w:r>
        <w:rPr>
          <w:u w:val="single"/>
        </w:rPr>
        <w:t>John GORLET</w:t>
      </w:r>
      <w:r>
        <w:t xml:space="preserve">       </w:t>
      </w:r>
      <w:r>
        <w:t>(fl.140</w:t>
      </w:r>
      <w:r>
        <w:t>5</w:t>
      </w:r>
      <w:r>
        <w:t>)</w:t>
      </w:r>
    </w:p>
    <w:p w14:paraId="252795DD" w14:textId="77777777" w:rsidR="00755793" w:rsidRDefault="00755793" w:rsidP="00755793">
      <w:pPr>
        <w:pStyle w:val="NoSpacing"/>
      </w:pPr>
      <w:r>
        <w:t>of the diocese of Exeter.</w:t>
      </w:r>
    </w:p>
    <w:p w14:paraId="7AAD0710" w14:textId="77777777" w:rsidR="00755793" w:rsidRDefault="00755793" w:rsidP="00755793">
      <w:pPr>
        <w:pStyle w:val="NoSpacing"/>
      </w:pPr>
    </w:p>
    <w:p w14:paraId="5AF4F177" w14:textId="77777777" w:rsidR="00755793" w:rsidRDefault="00755793" w:rsidP="00755793">
      <w:pPr>
        <w:pStyle w:val="NoSpacing"/>
      </w:pPr>
    </w:p>
    <w:p w14:paraId="01E0376E" w14:textId="7B87A87D" w:rsidR="00755793" w:rsidRDefault="00755793" w:rsidP="00755793">
      <w:pPr>
        <w:pStyle w:val="NoSpacing"/>
      </w:pPr>
      <w:r>
        <w:t>1</w:t>
      </w:r>
      <w:r>
        <w:t>6 May1405</w:t>
      </w:r>
      <w:bookmarkStart w:id="0" w:name="_GoBack"/>
      <w:bookmarkEnd w:id="0"/>
      <w:r>
        <w:tab/>
        <w:t>He was ordained to his first tonsure.</w:t>
      </w:r>
    </w:p>
    <w:p w14:paraId="11BB183B" w14:textId="77777777" w:rsidR="00755793" w:rsidRDefault="00755793" w:rsidP="00755793">
      <w:pPr>
        <w:pStyle w:val="NoSpacing"/>
      </w:pPr>
      <w:r>
        <w:tab/>
      </w:r>
      <w:r>
        <w:tab/>
        <w:t>(“Stafford Register” pp.432 and 425)</w:t>
      </w:r>
    </w:p>
    <w:p w14:paraId="519D5BCA" w14:textId="77777777" w:rsidR="00755793" w:rsidRDefault="00755793" w:rsidP="00755793">
      <w:pPr>
        <w:pStyle w:val="NoSpacing"/>
      </w:pPr>
    </w:p>
    <w:p w14:paraId="1CD72263" w14:textId="77777777" w:rsidR="00755793" w:rsidRDefault="00755793" w:rsidP="00755793">
      <w:pPr>
        <w:pStyle w:val="NoSpacing"/>
      </w:pPr>
    </w:p>
    <w:p w14:paraId="044EE6D1" w14:textId="77777777" w:rsidR="00755793" w:rsidRPr="007C7D29" w:rsidRDefault="00755793" w:rsidP="00755793">
      <w:pPr>
        <w:pStyle w:val="NoSpacing"/>
      </w:pPr>
      <w:r>
        <w:t>11 October 2019</w:t>
      </w:r>
    </w:p>
    <w:p w14:paraId="63182A64" w14:textId="6DC8F5DC" w:rsidR="006B2F86" w:rsidRPr="00755793" w:rsidRDefault="00755793" w:rsidP="00E71FC3">
      <w:pPr>
        <w:pStyle w:val="NoSpacing"/>
      </w:pPr>
    </w:p>
    <w:sectPr w:rsidR="006B2F86" w:rsidRPr="0075579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28A493" w14:textId="77777777" w:rsidR="00755793" w:rsidRDefault="00755793" w:rsidP="00E71FC3">
      <w:pPr>
        <w:spacing w:after="0" w:line="240" w:lineRule="auto"/>
      </w:pPr>
      <w:r>
        <w:separator/>
      </w:r>
    </w:p>
  </w:endnote>
  <w:endnote w:type="continuationSeparator" w:id="0">
    <w:p w14:paraId="4E6DAA88" w14:textId="77777777" w:rsidR="00755793" w:rsidRDefault="0075579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D49C8F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1F22E2" w14:textId="77777777" w:rsidR="00755793" w:rsidRDefault="00755793" w:rsidP="00E71FC3">
      <w:pPr>
        <w:spacing w:after="0" w:line="240" w:lineRule="auto"/>
      </w:pPr>
      <w:r>
        <w:separator/>
      </w:r>
    </w:p>
  </w:footnote>
  <w:footnote w:type="continuationSeparator" w:id="0">
    <w:p w14:paraId="54806C00" w14:textId="77777777" w:rsidR="00755793" w:rsidRDefault="0075579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793"/>
    <w:rsid w:val="001A7C09"/>
    <w:rsid w:val="00577BD5"/>
    <w:rsid w:val="00656CBA"/>
    <w:rsid w:val="006A1F77"/>
    <w:rsid w:val="00733BE7"/>
    <w:rsid w:val="00755793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9FFD7B"/>
  <w15:chartTrackingRefBased/>
  <w15:docId w15:val="{656BF1E1-6F5D-45BD-9285-5873843C2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2019-10-11T10:05:00Z</dcterms:created>
  <dcterms:modified xsi:type="dcterms:W3CDTF">2019-10-11T10:06:00Z</dcterms:modified>
</cp:coreProperties>
</file>