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F3937C" w14:textId="1392DB09" w:rsidR="006B2F86" w:rsidRDefault="00965312" w:rsidP="00E71FC3">
      <w:pPr>
        <w:pStyle w:val="NoSpacing"/>
      </w:pPr>
      <w:r>
        <w:rPr>
          <w:u w:val="single"/>
        </w:rPr>
        <w:t>Matthew GYBBE</w:t>
      </w:r>
      <w:r>
        <w:t xml:space="preserve">       (fl.1411)</w:t>
      </w:r>
    </w:p>
    <w:p w14:paraId="03E9AC29" w14:textId="1E9EB4BD" w:rsidR="00965312" w:rsidRDefault="00965312" w:rsidP="00E71FC3">
      <w:pPr>
        <w:pStyle w:val="NoSpacing"/>
      </w:pPr>
      <w:r>
        <w:t>of the diocese of Exeter.</w:t>
      </w:r>
    </w:p>
    <w:p w14:paraId="49886664" w14:textId="10CCD8DB" w:rsidR="00965312" w:rsidRDefault="00965312" w:rsidP="00E71FC3">
      <w:pPr>
        <w:pStyle w:val="NoSpacing"/>
      </w:pPr>
    </w:p>
    <w:p w14:paraId="1DA80AD3" w14:textId="52B3FC25" w:rsidR="00965312" w:rsidRDefault="00965312" w:rsidP="00E71FC3">
      <w:pPr>
        <w:pStyle w:val="NoSpacing"/>
      </w:pPr>
    </w:p>
    <w:p w14:paraId="5DDCF9D2" w14:textId="3EDE6A94" w:rsidR="00965312" w:rsidRDefault="00965312" w:rsidP="00E71FC3">
      <w:pPr>
        <w:pStyle w:val="NoSpacing"/>
      </w:pPr>
      <w:r>
        <w:t xml:space="preserve">  7 May1411</w:t>
      </w:r>
      <w:r>
        <w:tab/>
        <w:t>He was ordained to his first tonsure.</w:t>
      </w:r>
    </w:p>
    <w:p w14:paraId="75AB864E" w14:textId="7C81C074" w:rsidR="00965312" w:rsidRDefault="00965312" w:rsidP="00E71FC3">
      <w:pPr>
        <w:pStyle w:val="NoSpacing"/>
      </w:pPr>
      <w:r>
        <w:tab/>
      </w:r>
      <w:r>
        <w:tab/>
        <w:t>(“Stafford Register” pp.432 and 426)</w:t>
      </w:r>
    </w:p>
    <w:p w14:paraId="18C123FE" w14:textId="448E98DF" w:rsidR="00965312" w:rsidRDefault="00965312" w:rsidP="00E71FC3">
      <w:pPr>
        <w:pStyle w:val="NoSpacing"/>
      </w:pPr>
    </w:p>
    <w:p w14:paraId="2D8B756F" w14:textId="5A24F5AB" w:rsidR="00965312" w:rsidRDefault="00965312" w:rsidP="00E71FC3">
      <w:pPr>
        <w:pStyle w:val="NoSpacing"/>
      </w:pPr>
    </w:p>
    <w:p w14:paraId="56F192DC" w14:textId="161C86CE" w:rsidR="00965312" w:rsidRPr="00965312" w:rsidRDefault="00965312" w:rsidP="00E71FC3">
      <w:pPr>
        <w:pStyle w:val="NoSpacing"/>
      </w:pPr>
      <w:r>
        <w:t>7 December 2019</w:t>
      </w:r>
      <w:bookmarkStart w:id="0" w:name="_GoBack"/>
      <w:bookmarkEnd w:id="0"/>
    </w:p>
    <w:sectPr w:rsidR="00965312" w:rsidRPr="00965312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81A390" w14:textId="77777777" w:rsidR="00965312" w:rsidRDefault="00965312" w:rsidP="00E71FC3">
      <w:pPr>
        <w:spacing w:after="0" w:line="240" w:lineRule="auto"/>
      </w:pPr>
      <w:r>
        <w:separator/>
      </w:r>
    </w:p>
  </w:endnote>
  <w:endnote w:type="continuationSeparator" w:id="0">
    <w:p w14:paraId="2D5382FD" w14:textId="77777777" w:rsidR="00965312" w:rsidRDefault="00965312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B03097" w14:textId="77777777" w:rsidR="00E71FC3" w:rsidRPr="00E71FC3" w:rsidRDefault="00577BD5">
    <w:pPr>
      <w:pStyle w:val="Footer"/>
    </w:pPr>
    <w:proofErr w:type="spellStart"/>
    <w:r>
      <w:t>Compliation</w:t>
    </w:r>
    <w:proofErr w:type="spellEnd"/>
    <w:r>
      <w:t xml:space="preserve">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6DD4C3" w14:textId="77777777" w:rsidR="00965312" w:rsidRDefault="00965312" w:rsidP="00E71FC3">
      <w:pPr>
        <w:spacing w:after="0" w:line="240" w:lineRule="auto"/>
      </w:pPr>
      <w:r>
        <w:separator/>
      </w:r>
    </w:p>
  </w:footnote>
  <w:footnote w:type="continuationSeparator" w:id="0">
    <w:p w14:paraId="6E36DEBE" w14:textId="77777777" w:rsidR="00965312" w:rsidRDefault="00965312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312"/>
    <w:rsid w:val="001A7C09"/>
    <w:rsid w:val="00577BD5"/>
    <w:rsid w:val="006A1F77"/>
    <w:rsid w:val="00733BE7"/>
    <w:rsid w:val="00965312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C184A8"/>
  <w15:chartTrackingRefBased/>
  <w15:docId w15:val="{F7CD5CCD-6007-4B5D-A615-8F0796485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A1</Template>
  <TotalTime>4</TotalTime>
  <Pages>1</Pages>
  <Words>24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2019-12-07T21:06:00Z</dcterms:created>
  <dcterms:modified xsi:type="dcterms:W3CDTF">2019-12-07T21:10:00Z</dcterms:modified>
</cp:coreProperties>
</file>