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E5DB0A" w14:textId="77777777" w:rsidR="00CF05D5" w:rsidRDefault="00CF05D5" w:rsidP="00CF05D5">
      <w:pPr>
        <w:pStyle w:val="NoSpacing"/>
      </w:pPr>
      <w:r>
        <w:rPr>
          <w:u w:val="single"/>
        </w:rPr>
        <w:t>John GYFFARD</w:t>
      </w:r>
      <w:r>
        <w:t xml:space="preserve">     </w:t>
      </w:r>
      <w:proofErr w:type="gramStart"/>
      <w:r>
        <w:t xml:space="preserve">   (</w:t>
      </w:r>
      <w:proofErr w:type="gramEnd"/>
      <w:r>
        <w:t>fl.1405)</w:t>
      </w:r>
    </w:p>
    <w:p w14:paraId="761114FA" w14:textId="77777777" w:rsidR="00CF05D5" w:rsidRDefault="00CF05D5" w:rsidP="00CF05D5">
      <w:pPr>
        <w:pStyle w:val="NoSpacing"/>
      </w:pPr>
    </w:p>
    <w:p w14:paraId="085EAEE3" w14:textId="77777777" w:rsidR="00CF05D5" w:rsidRDefault="00CF05D5" w:rsidP="00CF05D5">
      <w:pPr>
        <w:pStyle w:val="NoSpacing"/>
      </w:pPr>
    </w:p>
    <w:p w14:paraId="3367FBE1" w14:textId="77777777" w:rsidR="00CF05D5" w:rsidRDefault="00CF05D5" w:rsidP="00CF05D5">
      <w:pPr>
        <w:pStyle w:val="NoSpacing"/>
      </w:pPr>
      <w:r>
        <w:t>14 Aug.1405</w:t>
      </w:r>
      <w:r>
        <w:tab/>
        <w:t>William Vaux(q.v.) made him an executor of his Will.</w:t>
      </w:r>
    </w:p>
    <w:p w14:paraId="3736B02B" w14:textId="77777777" w:rsidR="00CF05D5" w:rsidRPr="00E7711B" w:rsidRDefault="00CF05D5" w:rsidP="00CF05D5">
      <w:pPr>
        <w:pStyle w:val="NoSpacing"/>
      </w:pPr>
      <w:r>
        <w:tab/>
      </w:r>
      <w:r>
        <w:tab/>
      </w:r>
      <w:r w:rsidRPr="00E7711B">
        <w:t xml:space="preserve">(“The Register of Bishop Philip </w:t>
      </w:r>
      <w:proofErr w:type="spellStart"/>
      <w:r w:rsidRPr="00E7711B">
        <w:t>Repingdon</w:t>
      </w:r>
      <w:proofErr w:type="spellEnd"/>
      <w:r w:rsidRPr="00E7711B">
        <w:t xml:space="preserve"> 1405-1419 ed. Margaret </w:t>
      </w:r>
    </w:p>
    <w:p w14:paraId="48113BC2" w14:textId="77777777" w:rsidR="00CF05D5" w:rsidRDefault="00CF05D5" w:rsidP="00CF05D5">
      <w:pPr>
        <w:pStyle w:val="NoSpacing"/>
        <w:ind w:left="720" w:firstLine="720"/>
      </w:pPr>
      <w:r w:rsidRPr="00E7711B">
        <w:t>Archer, pub. Lincoln Record Society 1962 vol.1 p.</w:t>
      </w:r>
      <w:r>
        <w:t>75)</w:t>
      </w:r>
    </w:p>
    <w:p w14:paraId="582E6F05" w14:textId="77777777" w:rsidR="00CF05D5" w:rsidRDefault="00CF05D5" w:rsidP="00CF05D5">
      <w:pPr>
        <w:pStyle w:val="NoSpacing"/>
      </w:pPr>
    </w:p>
    <w:p w14:paraId="08660217" w14:textId="77777777" w:rsidR="00CF05D5" w:rsidRDefault="00CF05D5" w:rsidP="00CF05D5">
      <w:pPr>
        <w:pStyle w:val="NoSpacing"/>
      </w:pPr>
    </w:p>
    <w:p w14:paraId="4C6AD5B7" w14:textId="77777777" w:rsidR="00CF05D5" w:rsidRDefault="00CF05D5" w:rsidP="00CF05D5">
      <w:pPr>
        <w:pStyle w:val="NoSpacing"/>
      </w:pPr>
      <w:r>
        <w:t>18 October 2024</w:t>
      </w:r>
    </w:p>
    <w:p w14:paraId="0F1AAB25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FCE7A9" w14:textId="77777777" w:rsidR="00CF05D5" w:rsidRDefault="00CF05D5" w:rsidP="009139A6">
      <w:r>
        <w:separator/>
      </w:r>
    </w:p>
  </w:endnote>
  <w:endnote w:type="continuationSeparator" w:id="0">
    <w:p w14:paraId="4DCA3276" w14:textId="77777777" w:rsidR="00CF05D5" w:rsidRDefault="00CF05D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C843D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36E591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54B712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E3812D" w14:textId="77777777" w:rsidR="00CF05D5" w:rsidRDefault="00CF05D5" w:rsidP="009139A6">
      <w:r>
        <w:separator/>
      </w:r>
    </w:p>
  </w:footnote>
  <w:footnote w:type="continuationSeparator" w:id="0">
    <w:p w14:paraId="6C130177" w14:textId="77777777" w:rsidR="00CF05D5" w:rsidRDefault="00CF05D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C9F38A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223D8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80A7ED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5D5"/>
    <w:rsid w:val="000666E0"/>
    <w:rsid w:val="002510B7"/>
    <w:rsid w:val="00270799"/>
    <w:rsid w:val="00426115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CF05D5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52EFAF"/>
  <w15:chartTrackingRefBased/>
  <w15:docId w15:val="{41C04226-9C1E-443B-A627-7D147FDD9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35</Words>
  <Characters>202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2024-10-21T19:44:00Z</dcterms:created>
  <dcterms:modified xsi:type="dcterms:W3CDTF">2024-10-21T19:44:00Z</dcterms:modified>
</cp:coreProperties>
</file>