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B0E914" w14:textId="77777777" w:rsidR="006E12A8" w:rsidRDefault="006E12A8" w:rsidP="006E12A8">
      <w:pPr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Roger GYFFARD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d.1409)</w:t>
      </w:r>
    </w:p>
    <w:p w14:paraId="3CEA7138" w14:textId="77777777" w:rsidR="006E12A8" w:rsidRDefault="006E12A8" w:rsidP="006E12A8">
      <w:pPr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</w:p>
    <w:p w14:paraId="090639BA" w14:textId="77777777" w:rsidR="006E12A8" w:rsidRDefault="006E12A8" w:rsidP="006E12A8">
      <w:pPr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</w:p>
    <w:p w14:paraId="4EE159E1" w14:textId="77777777" w:rsidR="006E12A8" w:rsidRDefault="006E12A8" w:rsidP="006E12A8">
      <w:pPr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 Apr.1409</w:t>
      </w:r>
      <w:r>
        <w:rPr>
          <w:rFonts w:ascii="Times New Roman" w:hAnsi="Times New Roman" w:cs="Times New Roman"/>
          <w:sz w:val="24"/>
          <w:szCs w:val="24"/>
        </w:rPr>
        <w:tab/>
        <w:t>He had died by this time.    (C.F.R. 1405-13 p.123)</w:t>
      </w:r>
    </w:p>
    <w:p w14:paraId="3641E741" w14:textId="77777777" w:rsidR="006E12A8" w:rsidRDefault="006E12A8" w:rsidP="006E12A8">
      <w:pPr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</w:p>
    <w:p w14:paraId="19516C47" w14:textId="77777777" w:rsidR="006E12A8" w:rsidRDefault="006E12A8" w:rsidP="006E12A8">
      <w:pPr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</w:p>
    <w:p w14:paraId="63B39417" w14:textId="77777777" w:rsidR="006E12A8" w:rsidRDefault="006E12A8" w:rsidP="006E12A8">
      <w:pPr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December 2021</w:t>
      </w:r>
    </w:p>
    <w:p w14:paraId="72215034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6D334" w14:textId="77777777" w:rsidR="006E12A8" w:rsidRDefault="006E12A8" w:rsidP="009139A6">
      <w:r>
        <w:separator/>
      </w:r>
    </w:p>
  </w:endnote>
  <w:endnote w:type="continuationSeparator" w:id="0">
    <w:p w14:paraId="4F4DC8D7" w14:textId="77777777" w:rsidR="006E12A8" w:rsidRDefault="006E12A8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B9EA89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0F9B43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0DA9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0ED1E1" w14:textId="77777777" w:rsidR="006E12A8" w:rsidRDefault="006E12A8" w:rsidP="009139A6">
      <w:r>
        <w:separator/>
      </w:r>
    </w:p>
  </w:footnote>
  <w:footnote w:type="continuationSeparator" w:id="0">
    <w:p w14:paraId="27526A2C" w14:textId="77777777" w:rsidR="006E12A8" w:rsidRDefault="006E12A8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6A1AA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166B3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71F60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2A8"/>
    <w:rsid w:val="000666E0"/>
    <w:rsid w:val="002510B7"/>
    <w:rsid w:val="005C130B"/>
    <w:rsid w:val="006E12A8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56FE9"/>
  <w15:chartTrackingRefBased/>
  <w15:docId w15:val="{3A0AA374-B7CC-463E-8C99-47981B6188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12A8"/>
    <w:pPr>
      <w:spacing w:after="0" w:line="240" w:lineRule="auto"/>
    </w:pPr>
    <w:rPr>
      <w:rFonts w:asciiTheme="minorHAnsi" w:eastAsiaTheme="minorEastAsia" w:hAnsiTheme="minorHAnsi"/>
      <w:sz w:val="22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ascii="Times New Roman" w:eastAsiaTheme="minorHAnsi" w:hAnsi="Times New Roman"/>
      <w:sz w:val="24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ascii="Times New Roman" w:eastAsiaTheme="minorHAnsi" w:hAnsi="Times New Roman"/>
      <w:sz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17</Words>
  <Characters>98</Characters>
  <Application>Microsoft Office Word</Application>
  <DocSecurity>0</DocSecurity>
  <Lines>1</Lines>
  <Paragraphs>1</Paragraphs>
  <ScaleCrop>false</ScaleCrop>
  <Company/>
  <LinksUpToDate>false</LinksUpToDate>
  <CharactersWithSpaces>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2023-03-16T20:23:00Z</dcterms:created>
  <dcterms:modified xsi:type="dcterms:W3CDTF">2023-03-16T20:24:00Z</dcterms:modified>
</cp:coreProperties>
</file>