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708" w:rsidRDefault="00CE6708" w:rsidP="00CE670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GYLBERD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(fl.1419)</w:t>
      </w:r>
    </w:p>
    <w:p w:rsidR="00CE6708" w:rsidRDefault="00CE6708" w:rsidP="00CE670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Coningsby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, Lincolnshire.</w:t>
      </w:r>
    </w:p>
    <w:p w:rsidR="00CE6708" w:rsidRDefault="00CE6708" w:rsidP="00CE670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E6708" w:rsidRDefault="00CE6708" w:rsidP="00CE670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E6708" w:rsidRDefault="00CE6708" w:rsidP="00CE670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 Apr.1419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Horncastle into</w:t>
      </w:r>
    </w:p>
    <w:p w:rsidR="00CE6708" w:rsidRDefault="00CE6708" w:rsidP="00CE670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lands of the late Maud Cromwell(q.v.).</w:t>
      </w:r>
    </w:p>
    <w:p w:rsidR="00CE6708" w:rsidRDefault="00CE6708" w:rsidP="00CE670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(www.inquisitionspostmortem.ac.uk  ref. eCIPM  21-338)</w:t>
      </w:r>
    </w:p>
    <w:p w:rsidR="00CE6708" w:rsidRDefault="00CE6708" w:rsidP="00CE670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E6708" w:rsidRDefault="00CE6708" w:rsidP="00CE670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CE6708" w:rsidRDefault="00CE6708" w:rsidP="00CE670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April 2016</w:t>
      </w:r>
    </w:p>
    <w:sectPr w:rsidR="006B2F86" w:rsidRPr="00CE6708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6708" w:rsidRDefault="00CE6708" w:rsidP="00E71FC3">
      <w:pPr>
        <w:spacing w:after="0" w:line="240" w:lineRule="auto"/>
      </w:pPr>
      <w:r>
        <w:separator/>
      </w:r>
    </w:p>
  </w:endnote>
  <w:endnote w:type="continuationSeparator" w:id="0">
    <w:p w:rsidR="00CE6708" w:rsidRDefault="00CE6708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6708" w:rsidRDefault="00CE6708" w:rsidP="00E71FC3">
      <w:pPr>
        <w:spacing w:after="0" w:line="240" w:lineRule="auto"/>
      </w:pPr>
      <w:r>
        <w:separator/>
      </w:r>
    </w:p>
  </w:footnote>
  <w:footnote w:type="continuationSeparator" w:id="0">
    <w:p w:rsidR="00CE6708" w:rsidRDefault="00CE6708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708"/>
    <w:rsid w:val="00AB52E8"/>
    <w:rsid w:val="00B16D3F"/>
    <w:rsid w:val="00CE6708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540D92"/>
  <w15:chartTrackingRefBased/>
  <w15:docId w15:val="{6CFBBEAF-D49C-4A49-919C-E9B0F58BA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37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2016-04-01T20:44:00Z</dcterms:created>
  <dcterms:modified xsi:type="dcterms:W3CDTF">2016-04-01T20:45:00Z</dcterms:modified>
</cp:coreProperties>
</file>