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BD2031" w14:textId="77777777" w:rsidR="007A524A" w:rsidRDefault="007A524A" w:rsidP="007A524A">
      <w:pPr>
        <w:pStyle w:val="NoSpacing"/>
      </w:pPr>
      <w:r>
        <w:rPr>
          <w:u w:val="single"/>
        </w:rPr>
        <w:t>Gilbert HALTOFT</w:t>
      </w:r>
      <w:r>
        <w:t xml:space="preserve">       </w:t>
      </w:r>
      <w:proofErr w:type="gramStart"/>
      <w:r>
        <w:t xml:space="preserve">   (</w:t>
      </w:r>
      <w:proofErr w:type="gramEnd"/>
      <w:r>
        <w:t>fl.1414)</w:t>
      </w:r>
    </w:p>
    <w:p w14:paraId="0388D371" w14:textId="77777777" w:rsidR="007A524A" w:rsidRDefault="007A524A" w:rsidP="007A524A">
      <w:pPr>
        <w:pStyle w:val="NoSpacing"/>
      </w:pPr>
    </w:p>
    <w:p w14:paraId="33244F26" w14:textId="77777777" w:rsidR="007A524A" w:rsidRDefault="007A524A" w:rsidP="007A524A">
      <w:pPr>
        <w:pStyle w:val="NoSpacing"/>
      </w:pPr>
    </w:p>
    <w:p w14:paraId="12FD2805" w14:textId="77777777" w:rsidR="007A524A" w:rsidRDefault="007A524A" w:rsidP="007A524A">
      <w:pPr>
        <w:pStyle w:val="NoSpacing"/>
      </w:pPr>
      <w:r>
        <w:t>22 Dec.1414</w:t>
      </w:r>
      <w:r>
        <w:tab/>
        <w:t>He was on a commission to levy and collect from all cities, boroughs and</w:t>
      </w:r>
    </w:p>
    <w:p w14:paraId="14F4F8AC" w14:textId="77777777" w:rsidR="007A524A" w:rsidRDefault="007A524A" w:rsidP="007A524A">
      <w:pPr>
        <w:pStyle w:val="NoSpacing"/>
      </w:pPr>
      <w:r>
        <w:tab/>
      </w:r>
      <w:r>
        <w:tab/>
        <w:t xml:space="preserve">towns and from all secular lords of towns and other lay </w:t>
      </w:r>
      <w:proofErr w:type="gramStart"/>
      <w:r>
        <w:t>persons</w:t>
      </w:r>
      <w:proofErr w:type="gramEnd"/>
      <w:r>
        <w:t xml:space="preserve"> having goods</w:t>
      </w:r>
    </w:p>
    <w:p w14:paraId="14F4A273" w14:textId="77777777" w:rsidR="007A524A" w:rsidRDefault="007A524A" w:rsidP="007A524A">
      <w:pPr>
        <w:pStyle w:val="NoSpacing"/>
      </w:pPr>
      <w:r>
        <w:tab/>
      </w:r>
      <w:r>
        <w:tab/>
        <w:t>and possessions and from others both great and small in Kesteven except</w:t>
      </w:r>
    </w:p>
    <w:p w14:paraId="0808BF97" w14:textId="77777777" w:rsidR="007A524A" w:rsidRDefault="007A524A" w:rsidP="007A524A">
      <w:pPr>
        <w:pStyle w:val="NoSpacing"/>
      </w:pPr>
      <w:r>
        <w:tab/>
      </w:r>
      <w:r>
        <w:tab/>
        <w:t>Lincoln the taxes of two whole fifteenths and tenths.</w:t>
      </w:r>
    </w:p>
    <w:p w14:paraId="52AAC4F8" w14:textId="77777777" w:rsidR="007A524A" w:rsidRDefault="007A524A" w:rsidP="007A524A">
      <w:pPr>
        <w:pStyle w:val="NoSpacing"/>
      </w:pPr>
      <w:r>
        <w:tab/>
      </w:r>
      <w:r>
        <w:tab/>
        <w:t>(C.F.R. 1413-22 p.87)</w:t>
      </w:r>
    </w:p>
    <w:p w14:paraId="7C533203" w14:textId="77777777" w:rsidR="007A524A" w:rsidRDefault="007A524A" w:rsidP="007A524A">
      <w:pPr>
        <w:pStyle w:val="NoSpacing"/>
      </w:pPr>
    </w:p>
    <w:p w14:paraId="1EB287B7" w14:textId="77777777" w:rsidR="007A524A" w:rsidRDefault="007A524A" w:rsidP="007A524A">
      <w:pPr>
        <w:pStyle w:val="NoSpacing"/>
      </w:pPr>
    </w:p>
    <w:p w14:paraId="420D3D3D" w14:textId="77777777" w:rsidR="007A524A" w:rsidRDefault="007A524A" w:rsidP="007A524A">
      <w:pPr>
        <w:pStyle w:val="NoSpacing"/>
      </w:pPr>
      <w:r>
        <w:t>26 November 2024</w:t>
      </w:r>
    </w:p>
    <w:p w14:paraId="07FFAC97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7157EB" w14:textId="77777777" w:rsidR="007A524A" w:rsidRDefault="007A524A" w:rsidP="009139A6">
      <w:r>
        <w:separator/>
      </w:r>
    </w:p>
  </w:endnote>
  <w:endnote w:type="continuationSeparator" w:id="0">
    <w:p w14:paraId="61071CC0" w14:textId="77777777" w:rsidR="007A524A" w:rsidRDefault="007A524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31F6A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28D0D5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CD79D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209C06" w14:textId="77777777" w:rsidR="007A524A" w:rsidRDefault="007A524A" w:rsidP="009139A6">
      <w:r>
        <w:separator/>
      </w:r>
    </w:p>
  </w:footnote>
  <w:footnote w:type="continuationSeparator" w:id="0">
    <w:p w14:paraId="4C593B45" w14:textId="77777777" w:rsidR="007A524A" w:rsidRDefault="007A524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47760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524AE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FF076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24A"/>
    <w:rsid w:val="000666E0"/>
    <w:rsid w:val="00230542"/>
    <w:rsid w:val="002510B7"/>
    <w:rsid w:val="00270799"/>
    <w:rsid w:val="005C130B"/>
    <w:rsid w:val="007A524A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CD1C2"/>
  <w15:chartTrackingRefBased/>
  <w15:docId w15:val="{292AE153-5655-48AE-BE1E-C9F75F7F3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2024-12-02T15:40:00Z</dcterms:created>
  <dcterms:modified xsi:type="dcterms:W3CDTF">2024-12-02T15:41:00Z</dcterms:modified>
</cp:coreProperties>
</file>