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4540E39" w14:textId="77777777" w:rsidR="00056434" w:rsidRDefault="00056434" w:rsidP="000564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u w:val="single"/>
        </w:rPr>
        <w:t>John HALL</w:t>
      </w:r>
      <w:r>
        <w:rPr>
          <w:rFonts w:ascii="Times New Roman" w:hAnsi="Times New Roman" w:cs="Times New Roman"/>
          <w:sz w:val="24"/>
          <w:szCs w:val="24"/>
        </w:rPr>
        <w:t xml:space="preserve">   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  (</w:t>
      </w:r>
      <w:proofErr w:type="gramEnd"/>
      <w:r>
        <w:rPr>
          <w:rFonts w:ascii="Times New Roman" w:hAnsi="Times New Roman" w:cs="Times New Roman"/>
          <w:sz w:val="24"/>
          <w:szCs w:val="24"/>
        </w:rPr>
        <w:t>fl.1467)</w:t>
      </w:r>
    </w:p>
    <w:p w14:paraId="47B25BC0" w14:textId="77777777" w:rsidR="00056434" w:rsidRDefault="00056434" w:rsidP="000564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of Pickering. Souter.</w:t>
      </w:r>
    </w:p>
    <w:p w14:paraId="2076B3B0" w14:textId="77777777" w:rsidR="00056434" w:rsidRDefault="00056434" w:rsidP="00056434">
      <w:pPr>
        <w:rPr>
          <w:rFonts w:ascii="Times New Roman" w:hAnsi="Times New Roman" w:cs="Times New Roman"/>
          <w:sz w:val="24"/>
          <w:szCs w:val="24"/>
        </w:rPr>
      </w:pPr>
    </w:p>
    <w:p w14:paraId="04D81FBD" w14:textId="77777777" w:rsidR="00056434" w:rsidRDefault="00056434" w:rsidP="00056434">
      <w:pPr>
        <w:rPr>
          <w:rFonts w:ascii="Times New Roman" w:hAnsi="Times New Roman" w:cs="Times New Roman"/>
          <w:sz w:val="24"/>
          <w:szCs w:val="24"/>
        </w:rPr>
      </w:pPr>
    </w:p>
    <w:p w14:paraId="72463CFF" w14:textId="77777777" w:rsidR="00056434" w:rsidRDefault="00056434" w:rsidP="000564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1467</w:t>
      </w:r>
      <w:r>
        <w:rPr>
          <w:rFonts w:ascii="Times New Roman" w:hAnsi="Times New Roman" w:cs="Times New Roman"/>
          <w:sz w:val="24"/>
          <w:szCs w:val="24"/>
        </w:rPr>
        <w:tab/>
        <w:t>He was one of those who assaulted Ralph Eyre(q.v.) at Kirby Misperton and</w:t>
      </w:r>
    </w:p>
    <w:p w14:paraId="0B9EEA57" w14:textId="77777777" w:rsidR="00056434" w:rsidRDefault="00056434" w:rsidP="000564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took him to Kirkbymoorside and imprisoned him there.</w:t>
      </w:r>
    </w:p>
    <w:p w14:paraId="6A90CE11" w14:textId="77777777" w:rsidR="00056434" w:rsidRDefault="00056434" w:rsidP="000564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  <w:t>(C.P.R. 1467-77 p.2)</w:t>
      </w:r>
    </w:p>
    <w:p w14:paraId="503E406F" w14:textId="77777777" w:rsidR="00056434" w:rsidRDefault="00056434" w:rsidP="00056434">
      <w:pPr>
        <w:rPr>
          <w:rFonts w:ascii="Times New Roman" w:hAnsi="Times New Roman" w:cs="Times New Roman"/>
          <w:sz w:val="24"/>
          <w:szCs w:val="24"/>
        </w:rPr>
      </w:pPr>
    </w:p>
    <w:p w14:paraId="7F3ACF7E" w14:textId="77777777" w:rsidR="00056434" w:rsidRDefault="00056434" w:rsidP="00056434">
      <w:pPr>
        <w:rPr>
          <w:rFonts w:ascii="Times New Roman" w:hAnsi="Times New Roman" w:cs="Times New Roman"/>
          <w:sz w:val="24"/>
          <w:szCs w:val="24"/>
        </w:rPr>
      </w:pPr>
    </w:p>
    <w:p w14:paraId="0E370791" w14:textId="77777777" w:rsidR="00056434" w:rsidRDefault="00056434" w:rsidP="000564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25 February 2021</w:t>
      </w:r>
    </w:p>
    <w:p w14:paraId="2A0B9007" w14:textId="77777777" w:rsidR="00BA00AB" w:rsidRPr="00EB3209" w:rsidRDefault="00BA00AB" w:rsidP="009139A6">
      <w:pPr>
        <w:pStyle w:val="NoSpacing"/>
        <w:rPr>
          <w:rFonts w:ascii="Times New Roman" w:hAnsi="Times New Roman" w:cs="Times New Roman"/>
          <w:sz w:val="24"/>
          <w:szCs w:val="24"/>
        </w:rPr>
      </w:pPr>
    </w:p>
    <w:sectPr w:rsidR="00BA00AB" w:rsidRPr="00EB3209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A3B26B9" w14:textId="77777777" w:rsidR="00056434" w:rsidRDefault="00056434" w:rsidP="009139A6">
      <w:r>
        <w:separator/>
      </w:r>
    </w:p>
  </w:endnote>
  <w:endnote w:type="continuationSeparator" w:id="0">
    <w:p w14:paraId="7F363769" w14:textId="77777777" w:rsidR="00056434" w:rsidRDefault="00056434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E24B50E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D94B101" w14:textId="77777777" w:rsidR="009139A6" w:rsidRPr="009139A6" w:rsidRDefault="009139A6">
    <w:pPr>
      <w:pStyle w:val="Footer"/>
      <w:rPr>
        <w:rFonts w:ascii="Times New Roman" w:hAnsi="Times New Roman" w:cs="Times New Roman"/>
      </w:rPr>
    </w:pPr>
    <w:r w:rsidRPr="009139A6">
      <w:rPr>
        <w:rFonts w:ascii="Times New Roman" w:hAnsi="Times New Roman" w:cs="Times New Roman"/>
      </w:rPr>
      <w:t xml:space="preserve">Compilation copyright </w:t>
    </w:r>
    <w:proofErr w:type="spellStart"/>
    <w:r w:rsidRPr="009139A6">
      <w:rPr>
        <w:rFonts w:ascii="Times New Roman" w:hAnsi="Times New Roman" w:cs="Times New Roman"/>
      </w:rPr>
      <w:t>I.</w:t>
    </w:r>
    <w:proofErr w:type="gramStart"/>
    <w:r w:rsidRPr="009139A6">
      <w:rPr>
        <w:rFonts w:ascii="Times New Roman" w:hAnsi="Times New Roman"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C11AC3B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8A12E4B" w14:textId="77777777" w:rsidR="00056434" w:rsidRDefault="00056434" w:rsidP="009139A6">
      <w:r>
        <w:separator/>
      </w:r>
    </w:p>
  </w:footnote>
  <w:footnote w:type="continuationSeparator" w:id="0">
    <w:p w14:paraId="28F7EDA1" w14:textId="77777777" w:rsidR="00056434" w:rsidRDefault="00056434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6DE62D7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7A256A70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DEBA209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56434"/>
    <w:rsid w:val="00056434"/>
    <w:rsid w:val="000666E0"/>
    <w:rsid w:val="002510B7"/>
    <w:rsid w:val="005C130B"/>
    <w:rsid w:val="00826F5C"/>
    <w:rsid w:val="009139A6"/>
    <w:rsid w:val="009448BB"/>
    <w:rsid w:val="00A3176C"/>
    <w:rsid w:val="00BA00AB"/>
    <w:rsid w:val="00EB3209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EBB41B5"/>
  <w15:chartTrackingRefBased/>
  <w15:docId w15:val="{7D13A774-984D-4B0B-A226-277FFB14EB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56434"/>
    <w:pPr>
      <w:spacing w:after="0" w:line="240" w:lineRule="auto"/>
    </w:pPr>
    <w:rPr>
      <w:rFonts w:eastAsiaTheme="minorEastAsia"/>
      <w:lang w:val="en-GB"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  <w:rPr>
      <w:rFonts w:eastAsiaTheme="minorHAnsi"/>
      <w:lang w:val="en-US"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9139A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Book1.dotx</Template>
  <TotalTime>0</TotalTime>
  <Pages>1</Pages>
  <Words>33</Words>
  <Characters>194</Characters>
  <Application>Microsoft Office Word</Application>
  <DocSecurity>0</DocSecurity>
  <Lines>1</Lines>
  <Paragraphs>1</Paragraphs>
  <ScaleCrop>false</ScaleCrop>
  <Company/>
  <LinksUpToDate>false</LinksUpToDate>
  <CharactersWithSpaces>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2021-03-01T11:54:00Z</dcterms:created>
  <dcterms:modified xsi:type="dcterms:W3CDTF">2021-03-01T11:54:00Z</dcterms:modified>
</cp:coreProperties>
</file>