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386E" w:rsidRDefault="002C386E" w:rsidP="002C386E">
      <w:pPr>
        <w:pStyle w:val="NoSpacing"/>
      </w:pPr>
      <w:r>
        <w:rPr>
          <w:u w:val="single"/>
        </w:rPr>
        <w:t>Richard HALLE</w:t>
      </w:r>
      <w:r>
        <w:t xml:space="preserve">      (fl.1405)</w:t>
      </w:r>
    </w:p>
    <w:p w:rsidR="002C386E" w:rsidRDefault="002C386E" w:rsidP="002C386E">
      <w:pPr>
        <w:pStyle w:val="NoSpacing"/>
      </w:pPr>
    </w:p>
    <w:p w:rsidR="002C386E" w:rsidRDefault="002C386E" w:rsidP="002C386E">
      <w:pPr>
        <w:pStyle w:val="NoSpacing"/>
      </w:pPr>
    </w:p>
    <w:p w:rsidR="002C386E" w:rsidRDefault="002C386E" w:rsidP="002C386E">
      <w:pPr>
        <w:pStyle w:val="NoSpacing"/>
      </w:pPr>
      <w:r>
        <w:t>28 Dec.1405</w:t>
      </w:r>
      <w:r>
        <w:tab/>
        <w:t xml:space="preserve">Simon </w:t>
      </w:r>
      <w:proofErr w:type="spellStart"/>
      <w:r>
        <w:t>Algode</w:t>
      </w:r>
      <w:proofErr w:type="spellEnd"/>
      <w:r>
        <w:t xml:space="preserve"> of </w:t>
      </w:r>
      <w:proofErr w:type="gramStart"/>
      <w:r>
        <w:t>Bristol(</w:t>
      </w:r>
      <w:proofErr w:type="gramEnd"/>
      <w:r>
        <w:t>q.v.) nominated him as one of his executors.</w:t>
      </w:r>
    </w:p>
    <w:p w:rsidR="002C386E" w:rsidRDefault="002C386E" w:rsidP="002C386E">
      <w:pPr>
        <w:pStyle w:val="NoSpacing"/>
      </w:pPr>
      <w:r>
        <w:tab/>
      </w:r>
      <w:r>
        <w:tab/>
        <w:t>(Wadley p.76)</w:t>
      </w:r>
    </w:p>
    <w:p w:rsidR="002C386E" w:rsidRDefault="002C386E" w:rsidP="002C386E">
      <w:pPr>
        <w:pStyle w:val="NoSpacing"/>
      </w:pPr>
    </w:p>
    <w:p w:rsidR="002C386E" w:rsidRDefault="002C386E" w:rsidP="002C386E">
      <w:pPr>
        <w:pStyle w:val="NoSpacing"/>
      </w:pPr>
    </w:p>
    <w:p w:rsidR="002C386E" w:rsidRDefault="002C386E" w:rsidP="002C386E">
      <w:pPr>
        <w:pStyle w:val="NoSpacing"/>
      </w:pPr>
    </w:p>
    <w:p w:rsidR="002C386E" w:rsidRDefault="002C386E" w:rsidP="002C386E">
      <w:pPr>
        <w:pStyle w:val="NoSpacing"/>
      </w:pPr>
      <w:r>
        <w:t>12 September 2014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386E" w:rsidRDefault="002C386E" w:rsidP="00920DE3">
      <w:pPr>
        <w:spacing w:after="0" w:line="240" w:lineRule="auto"/>
      </w:pPr>
      <w:r>
        <w:separator/>
      </w:r>
    </w:p>
  </w:endnote>
  <w:endnote w:type="continuationSeparator" w:id="0">
    <w:p w:rsidR="002C386E" w:rsidRDefault="002C386E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386E" w:rsidRDefault="002C386E" w:rsidP="00920DE3">
      <w:pPr>
        <w:spacing w:after="0" w:line="240" w:lineRule="auto"/>
      </w:pPr>
      <w:r>
        <w:separator/>
      </w:r>
    </w:p>
  </w:footnote>
  <w:footnote w:type="continuationSeparator" w:id="0">
    <w:p w:rsidR="002C386E" w:rsidRDefault="002C386E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386E"/>
    <w:rsid w:val="00120749"/>
    <w:rsid w:val="002C386E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22</Words>
  <Characters>128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2014-09-24T20:10:00Z</dcterms:created>
  <dcterms:modified xsi:type="dcterms:W3CDTF">2014-09-24T20:10:00Z</dcterms:modified>
</cp:coreProperties>
</file>