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0F093C" w14:textId="77777777" w:rsidR="001A25EC" w:rsidRDefault="001A25EC" w:rsidP="001A25EC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William HALLE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fl.1501)</w:t>
      </w:r>
    </w:p>
    <w:p w14:paraId="3BE228C6" w14:textId="77777777" w:rsidR="001A25EC" w:rsidRDefault="001A25EC" w:rsidP="001A25EC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of </w:t>
      </w:r>
      <w:proofErr w:type="spellStart"/>
      <w:r>
        <w:rPr>
          <w:rFonts w:ascii="Times New Roman" w:hAnsi="Times New Roman" w:cs="Times New Roman"/>
          <w:sz w:val="24"/>
          <w:szCs w:val="24"/>
        </w:rPr>
        <w:t>Maidstone</w:t>
      </w:r>
      <w:proofErr w:type="spellEnd"/>
      <w:r>
        <w:rPr>
          <w:rFonts w:ascii="Times New Roman" w:hAnsi="Times New Roman" w:cs="Times New Roman"/>
          <w:sz w:val="24"/>
          <w:szCs w:val="24"/>
        </w:rPr>
        <w:t>, Kent.</w:t>
      </w:r>
    </w:p>
    <w:p w14:paraId="6E4315EF" w14:textId="77777777" w:rsidR="001A25EC" w:rsidRDefault="001A25EC" w:rsidP="001A25EC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14:paraId="1EAD6225" w14:textId="77777777" w:rsidR="001A25EC" w:rsidRDefault="001A25EC" w:rsidP="001A25EC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14:paraId="7C9AE3B4" w14:textId="77777777" w:rsidR="001A25EC" w:rsidRDefault="001A25EC" w:rsidP="001A25EC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27 Aug.1501</w:t>
      </w:r>
      <w:r>
        <w:rPr>
          <w:rFonts w:ascii="Times New Roman" w:hAnsi="Times New Roman" w:cs="Times New Roman"/>
          <w:sz w:val="24"/>
          <w:szCs w:val="24"/>
        </w:rPr>
        <w:tab/>
        <w:t>He made his Will.</w:t>
      </w:r>
    </w:p>
    <w:p w14:paraId="5D1E6E6B" w14:textId="77777777" w:rsidR="001A25EC" w:rsidRDefault="001A25EC" w:rsidP="001A25EC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</w:t>
      </w:r>
      <w:hyperlink r:id="rId6" w:history="1">
        <w:r w:rsidRPr="00EE6BE1">
          <w:rPr>
            <w:rStyle w:val="Hyperlink"/>
            <w:rFonts w:ascii="Times New Roman" w:hAnsi="Times New Roman" w:cs="Times New Roman"/>
            <w:sz w:val="24"/>
            <w:szCs w:val="24"/>
          </w:rPr>
          <w:t>https://www.kentarchaeology.org.uk/Research/Libr/Wills/NameOrder/H.htm</w:t>
        </w:r>
      </w:hyperlink>
      <w:r>
        <w:rPr>
          <w:rFonts w:ascii="Times New Roman" w:hAnsi="Times New Roman" w:cs="Times New Roman"/>
          <w:sz w:val="24"/>
          <w:szCs w:val="24"/>
        </w:rPr>
        <w:t>)</w:t>
      </w:r>
    </w:p>
    <w:p w14:paraId="737EECCA" w14:textId="77777777" w:rsidR="001A25EC" w:rsidRDefault="001A25EC" w:rsidP="001A25EC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14:paraId="674EED21" w14:textId="77777777" w:rsidR="001A25EC" w:rsidRDefault="001A25EC" w:rsidP="001A25EC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14:paraId="59EBEC9E" w14:textId="77777777" w:rsidR="001A25EC" w:rsidRDefault="001A25EC" w:rsidP="001A25EC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 May 2022</w:t>
      </w:r>
    </w:p>
    <w:p w14:paraId="3E4214DB" w14:textId="77777777" w:rsidR="00BA00AB" w:rsidRPr="00EB3209" w:rsidRDefault="00BA00A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BA00AB" w:rsidRPr="00EB320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7923F6" w14:textId="77777777" w:rsidR="001A25EC" w:rsidRDefault="001A25EC" w:rsidP="009139A6">
      <w:r>
        <w:separator/>
      </w:r>
    </w:p>
  </w:endnote>
  <w:endnote w:type="continuationSeparator" w:id="0">
    <w:p w14:paraId="3CC7F95F" w14:textId="77777777" w:rsidR="001A25EC" w:rsidRDefault="001A25EC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5FEC0F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3B9312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>Compilation copyright I.S.Rogers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1BBD6B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26E7AF" w14:textId="77777777" w:rsidR="001A25EC" w:rsidRDefault="001A25EC" w:rsidP="009139A6">
      <w:r>
        <w:separator/>
      </w:r>
    </w:p>
  </w:footnote>
  <w:footnote w:type="continuationSeparator" w:id="0">
    <w:p w14:paraId="37EA3739" w14:textId="77777777" w:rsidR="001A25EC" w:rsidRDefault="001A25EC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E43829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ADA59C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CBA4F5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25EC"/>
    <w:rsid w:val="000666E0"/>
    <w:rsid w:val="001A25EC"/>
    <w:rsid w:val="002510B7"/>
    <w:rsid w:val="005C130B"/>
    <w:rsid w:val="00826F5C"/>
    <w:rsid w:val="009139A6"/>
    <w:rsid w:val="009448BB"/>
    <w:rsid w:val="00A3176C"/>
    <w:rsid w:val="00AE65F8"/>
    <w:rsid w:val="00BA00AB"/>
    <w:rsid w:val="00CB4ED9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F4A841"/>
  <w15:chartTrackingRefBased/>
  <w15:docId w15:val="{D65E3F9B-EE6D-4BC3-A2B9-337A2E1B02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  <w:style w:type="character" w:styleId="Hyperlink">
    <w:name w:val="Hyperlink"/>
    <w:basedOn w:val="DefaultParagraphFont"/>
    <w:uiPriority w:val="99"/>
    <w:unhideWhenUsed/>
    <w:rsid w:val="001A25E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kentarchaeology.org.uk/Research/Libr/Wills/NameOrder/H.htm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1</TotalTime>
  <Pages>1</Pages>
  <Words>38</Words>
  <Characters>220</Characters>
  <Application>Microsoft Office Word</Application>
  <DocSecurity>0</DocSecurity>
  <Lines>1</Lines>
  <Paragraphs>1</Paragraphs>
  <ScaleCrop>false</ScaleCrop>
  <Company/>
  <LinksUpToDate>false</LinksUpToDate>
  <CharactersWithSpaces>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2022-06-06T20:05:00Z</dcterms:created>
  <dcterms:modified xsi:type="dcterms:W3CDTF">2022-06-06T20:06:00Z</dcterms:modified>
</cp:coreProperties>
</file>