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0359BA" w14:textId="77777777" w:rsidR="00B733A0" w:rsidRDefault="00B733A0" w:rsidP="00B733A0">
      <w:pPr>
        <w:tabs>
          <w:tab w:val="left" w:pos="72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William HAWE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fl.1410)</w:t>
      </w:r>
    </w:p>
    <w:p w14:paraId="15961D36" w14:textId="77777777" w:rsidR="00B733A0" w:rsidRDefault="00B733A0" w:rsidP="00B733A0">
      <w:pPr>
        <w:tabs>
          <w:tab w:val="left" w:pos="720"/>
        </w:tabs>
        <w:rPr>
          <w:rFonts w:ascii="Times New Roman" w:hAnsi="Times New Roman" w:cs="Times New Roman"/>
          <w:sz w:val="24"/>
          <w:szCs w:val="24"/>
        </w:rPr>
      </w:pPr>
    </w:p>
    <w:p w14:paraId="3AEB5A50" w14:textId="77777777" w:rsidR="00B733A0" w:rsidRDefault="00B733A0" w:rsidP="00B733A0">
      <w:pPr>
        <w:tabs>
          <w:tab w:val="left" w:pos="720"/>
        </w:tabs>
        <w:rPr>
          <w:rFonts w:ascii="Times New Roman" w:hAnsi="Times New Roman" w:cs="Times New Roman"/>
          <w:sz w:val="24"/>
          <w:szCs w:val="24"/>
        </w:rPr>
      </w:pPr>
    </w:p>
    <w:p w14:paraId="71F483A7" w14:textId="77777777" w:rsidR="00B733A0" w:rsidRDefault="00B733A0" w:rsidP="00B733A0">
      <w:pPr>
        <w:tabs>
          <w:tab w:val="left" w:pos="720"/>
        </w:tabs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 Jun.1410</w:t>
      </w:r>
      <w:r>
        <w:rPr>
          <w:rFonts w:ascii="Times New Roman" w:hAnsi="Times New Roman" w:cs="Times New Roman"/>
          <w:sz w:val="24"/>
          <w:szCs w:val="24"/>
        </w:rPr>
        <w:tab/>
        <w:t>He was on a commission to levy and collect in Warwickshire the moiety of the taxes of a fifteenth and a tenth which were granted to the King at the last Parliament.</w:t>
      </w:r>
    </w:p>
    <w:p w14:paraId="4C6BA0A4" w14:textId="77777777" w:rsidR="00B733A0" w:rsidRDefault="00B733A0" w:rsidP="00B733A0">
      <w:pPr>
        <w:tabs>
          <w:tab w:val="left" w:pos="72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(C.F.R. 1405-13 p.181)</w:t>
      </w:r>
    </w:p>
    <w:p w14:paraId="57FEA0E6" w14:textId="77777777" w:rsidR="00B733A0" w:rsidRDefault="00B733A0" w:rsidP="00B733A0">
      <w:pPr>
        <w:tabs>
          <w:tab w:val="left" w:pos="720"/>
        </w:tabs>
        <w:rPr>
          <w:rFonts w:ascii="Times New Roman" w:hAnsi="Times New Roman" w:cs="Times New Roman"/>
          <w:sz w:val="24"/>
          <w:szCs w:val="24"/>
        </w:rPr>
      </w:pPr>
    </w:p>
    <w:p w14:paraId="5E6F71EB" w14:textId="77777777" w:rsidR="00B733A0" w:rsidRDefault="00B733A0" w:rsidP="00B733A0">
      <w:pPr>
        <w:tabs>
          <w:tab w:val="left" w:pos="720"/>
        </w:tabs>
        <w:rPr>
          <w:rFonts w:ascii="Times New Roman" w:hAnsi="Times New Roman" w:cs="Times New Roman"/>
          <w:sz w:val="24"/>
          <w:szCs w:val="24"/>
        </w:rPr>
      </w:pPr>
    </w:p>
    <w:p w14:paraId="74722075" w14:textId="77777777" w:rsidR="00B733A0" w:rsidRDefault="00B733A0" w:rsidP="00B733A0">
      <w:pPr>
        <w:tabs>
          <w:tab w:val="left" w:pos="72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 January 2023</w:t>
      </w:r>
    </w:p>
    <w:p w14:paraId="70F75477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8B68EE5" w14:textId="77777777" w:rsidR="00B733A0" w:rsidRDefault="00B733A0" w:rsidP="009139A6">
      <w:r>
        <w:separator/>
      </w:r>
    </w:p>
  </w:endnote>
  <w:endnote w:type="continuationSeparator" w:id="0">
    <w:p w14:paraId="0460766B" w14:textId="77777777" w:rsidR="00B733A0" w:rsidRDefault="00B733A0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D0C765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1A3515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DCE741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37E83F" w14:textId="77777777" w:rsidR="00B733A0" w:rsidRDefault="00B733A0" w:rsidP="009139A6">
      <w:r>
        <w:separator/>
      </w:r>
    </w:p>
  </w:footnote>
  <w:footnote w:type="continuationSeparator" w:id="0">
    <w:p w14:paraId="435DB7F8" w14:textId="77777777" w:rsidR="00B733A0" w:rsidRDefault="00B733A0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EDBBB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3916DC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1E3188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33A0"/>
    <w:rsid w:val="000666E0"/>
    <w:rsid w:val="002510B7"/>
    <w:rsid w:val="00270799"/>
    <w:rsid w:val="005C130B"/>
    <w:rsid w:val="00826F5C"/>
    <w:rsid w:val="009139A6"/>
    <w:rsid w:val="009411C2"/>
    <w:rsid w:val="009448BB"/>
    <w:rsid w:val="00947624"/>
    <w:rsid w:val="00A3176C"/>
    <w:rsid w:val="00AE65F8"/>
    <w:rsid w:val="00B5443E"/>
    <w:rsid w:val="00B733A0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4434CA"/>
  <w15:chartTrackingRefBased/>
  <w15:docId w15:val="{8F1EA4C2-29D6-416E-9000-B19413E9B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33A0"/>
    <w:pPr>
      <w:spacing w:after="0" w:line="240" w:lineRule="auto"/>
    </w:pPr>
    <w:rPr>
      <w:rFonts w:asciiTheme="minorHAnsi" w:eastAsiaTheme="minorEastAsia" w:hAnsiTheme="minorHAnsi"/>
      <w:sz w:val="22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ascii="Times New Roman" w:eastAsiaTheme="minorHAnsi" w:hAnsi="Times New Roman"/>
      <w:sz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ascii="Times New Roman" w:eastAsiaTheme="minorHAnsi" w:hAnsi="Times New Roman"/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37</Words>
  <Characters>217</Characters>
  <Application>Microsoft Office Word</Application>
  <DocSecurity>0</DocSecurity>
  <Lines>1</Lines>
  <Paragraphs>1</Paragraphs>
  <ScaleCrop>false</ScaleCrop>
  <Company/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2024-08-12T18:55:00Z</dcterms:created>
  <dcterms:modified xsi:type="dcterms:W3CDTF">2024-08-12T18:55:00Z</dcterms:modified>
</cp:coreProperties>
</file>