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B15901" w14:textId="77777777" w:rsidR="00CE7F25" w:rsidRDefault="00CE7F25" w:rsidP="00CE7F25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Richard HAYWODE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fl.1417-28)</w:t>
      </w:r>
    </w:p>
    <w:p w14:paraId="78B0526D" w14:textId="77777777" w:rsidR="00CE7F25" w:rsidRDefault="00CE7F25" w:rsidP="00CE7F25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Bridge Ward, London.</w:t>
      </w:r>
    </w:p>
    <w:p w14:paraId="1F57225A" w14:textId="77777777" w:rsidR="00CE7F25" w:rsidRDefault="00CE7F25" w:rsidP="00CE7F25">
      <w:pPr>
        <w:pStyle w:val="NoSpacing"/>
        <w:rPr>
          <w:rFonts w:cs="Times New Roman"/>
          <w:szCs w:val="24"/>
        </w:rPr>
      </w:pPr>
    </w:p>
    <w:p w14:paraId="6CCD88D2" w14:textId="77777777" w:rsidR="00CE7F25" w:rsidRDefault="00CE7F25" w:rsidP="00CE7F25">
      <w:pPr>
        <w:pStyle w:val="NoSpacing"/>
        <w:rPr>
          <w:rFonts w:cs="Times New Roman"/>
          <w:szCs w:val="24"/>
        </w:rPr>
      </w:pPr>
    </w:p>
    <w:p w14:paraId="2406CDFC" w14:textId="77777777" w:rsidR="00CE7F25" w:rsidRDefault="00CE7F25" w:rsidP="00CE7F25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23 Mar.1417</w:t>
      </w:r>
      <w:r>
        <w:rPr>
          <w:rFonts w:cs="Times New Roman"/>
          <w:szCs w:val="24"/>
        </w:rPr>
        <w:tab/>
        <w:t>He was elected Beadle.</w:t>
      </w:r>
    </w:p>
    <w:p w14:paraId="34191364" w14:textId="77777777" w:rsidR="00CE7F25" w:rsidRDefault="00CE7F25" w:rsidP="00CE7F25">
      <w:pPr>
        <w:pStyle w:val="NoSpacing"/>
        <w:rPr>
          <w:rFonts w:eastAsia="Times New Roman"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eastAsia="Times New Roman" w:cs="Times New Roman"/>
          <w:szCs w:val="24"/>
        </w:rPr>
        <w:t>(“The Government of London and its relations with the Crown 1400-1450” by</w:t>
      </w:r>
    </w:p>
    <w:p w14:paraId="4109AACF" w14:textId="77777777" w:rsidR="00CE7F25" w:rsidRDefault="00CE7F25" w:rsidP="00CE7F25">
      <w:pPr>
        <w:pStyle w:val="NoSpacing"/>
        <w:ind w:left="144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 Caroline M. Barron: Thesis presented for the degree of Doctor of Philosophy in the University of London, January 1970 p.546)</w:t>
      </w:r>
    </w:p>
    <w:p w14:paraId="2AEAABFB" w14:textId="77777777" w:rsidR="00CE7F25" w:rsidRDefault="00CE7F25" w:rsidP="00CE7F25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12 Jan.1422</w:t>
      </w:r>
      <w:r>
        <w:rPr>
          <w:rFonts w:eastAsia="Times New Roman" w:cs="Times New Roman"/>
          <w:szCs w:val="24"/>
        </w:rPr>
        <w:tab/>
        <w:t>He was re-elected Beadle.   (ibid.)</w:t>
      </w:r>
    </w:p>
    <w:p w14:paraId="07D47B6D" w14:textId="77777777" w:rsidR="00CE7F25" w:rsidRDefault="00CE7F25" w:rsidP="00CE7F25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  4 Dec.1428</w:t>
      </w:r>
      <w:r>
        <w:rPr>
          <w:rFonts w:eastAsia="Times New Roman" w:cs="Times New Roman"/>
          <w:szCs w:val="24"/>
        </w:rPr>
        <w:tab/>
        <w:t>He was elected Beadle again.   (ibid.)</w:t>
      </w:r>
    </w:p>
    <w:p w14:paraId="7D8FC3C2" w14:textId="77777777" w:rsidR="00CE7F25" w:rsidRDefault="00CE7F25" w:rsidP="00CE7F25">
      <w:pPr>
        <w:pStyle w:val="NoSpacing"/>
        <w:rPr>
          <w:rFonts w:eastAsia="Times New Roman" w:cs="Times New Roman"/>
          <w:szCs w:val="24"/>
        </w:rPr>
      </w:pPr>
    </w:p>
    <w:p w14:paraId="0F55EE67" w14:textId="77777777" w:rsidR="00CE7F25" w:rsidRDefault="00CE7F25" w:rsidP="00CE7F25">
      <w:pPr>
        <w:pStyle w:val="NoSpacing"/>
        <w:rPr>
          <w:rFonts w:eastAsia="Times New Roman" w:cs="Times New Roman"/>
          <w:szCs w:val="24"/>
        </w:rPr>
      </w:pPr>
    </w:p>
    <w:p w14:paraId="6EA7A1E2" w14:textId="77777777" w:rsidR="00CE7F25" w:rsidRDefault="00CE7F25" w:rsidP="00CE7F25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29 April 2023</w:t>
      </w:r>
    </w:p>
    <w:p w14:paraId="7A7A555C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F0493B" w14:textId="77777777" w:rsidR="00CE7F25" w:rsidRDefault="00CE7F25" w:rsidP="009139A6">
      <w:r>
        <w:separator/>
      </w:r>
    </w:p>
  </w:endnote>
  <w:endnote w:type="continuationSeparator" w:id="0">
    <w:p w14:paraId="3614476A" w14:textId="77777777" w:rsidR="00CE7F25" w:rsidRDefault="00CE7F2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184FDA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D581E8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128897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29932C" w14:textId="77777777" w:rsidR="00CE7F25" w:rsidRDefault="00CE7F25" w:rsidP="009139A6">
      <w:r>
        <w:separator/>
      </w:r>
    </w:p>
  </w:footnote>
  <w:footnote w:type="continuationSeparator" w:id="0">
    <w:p w14:paraId="24D1EC77" w14:textId="77777777" w:rsidR="00CE7F25" w:rsidRDefault="00CE7F2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A6E011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40C3D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6EDD67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F25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CE7F25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EACD06"/>
  <w15:chartTrackingRefBased/>
  <w15:docId w15:val="{E8EC2E52-9DAC-497A-8052-1A3F9FFDC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61</Words>
  <Characters>354</Characters>
  <Application>Microsoft Office Word</Application>
  <DocSecurity>0</DocSecurity>
  <Lines>2</Lines>
  <Paragraphs>1</Paragraphs>
  <ScaleCrop>false</ScaleCrop>
  <Company/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2023-04-29T20:53:00Z</dcterms:created>
  <dcterms:modified xsi:type="dcterms:W3CDTF">2023-04-29T20:54:00Z</dcterms:modified>
</cp:coreProperties>
</file>