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8FDB37" w14:textId="77777777" w:rsidR="00F42DF4" w:rsidRDefault="00F42DF4" w:rsidP="00F42DF4">
      <w:pPr>
        <w:pStyle w:val="NoSpacing"/>
      </w:pPr>
      <w:r>
        <w:rPr>
          <w:u w:val="single"/>
        </w:rPr>
        <w:t>John HERT</w:t>
      </w:r>
      <w:r>
        <w:t xml:space="preserve">   </w:t>
      </w:r>
      <w:proofErr w:type="gramStart"/>
      <w:r>
        <w:t xml:space="preserve">   (</w:t>
      </w:r>
      <w:proofErr w:type="gramEnd"/>
      <w:r>
        <w:t>d.1444)</w:t>
      </w:r>
    </w:p>
    <w:p w14:paraId="58D9B641" w14:textId="77777777" w:rsidR="00F42DF4" w:rsidRDefault="00F42DF4" w:rsidP="00F42DF4">
      <w:pPr>
        <w:pStyle w:val="NoSpacing"/>
      </w:pPr>
      <w:r>
        <w:t>of Haverhill, Suffolk.</w:t>
      </w:r>
    </w:p>
    <w:p w14:paraId="3331BD65" w14:textId="77777777" w:rsidR="00F42DF4" w:rsidRDefault="00F42DF4" w:rsidP="00F42DF4">
      <w:pPr>
        <w:pStyle w:val="NoSpacing"/>
      </w:pPr>
    </w:p>
    <w:p w14:paraId="163BA71B" w14:textId="77777777" w:rsidR="00F42DF4" w:rsidRDefault="00F42DF4" w:rsidP="00F42DF4">
      <w:pPr>
        <w:pStyle w:val="NoSpacing"/>
      </w:pPr>
    </w:p>
    <w:p w14:paraId="0986815E" w14:textId="77777777" w:rsidR="00F42DF4" w:rsidRDefault="00F42DF4" w:rsidP="00F42DF4">
      <w:pPr>
        <w:pStyle w:val="NoSpacing"/>
      </w:pPr>
      <w:r>
        <w:t>= Joan(q.v.).</w:t>
      </w:r>
    </w:p>
    <w:p w14:paraId="081D9C5D" w14:textId="77777777" w:rsidR="00F42DF4" w:rsidRDefault="00F42DF4" w:rsidP="00F42DF4">
      <w:pPr>
        <w:pStyle w:val="NoSpacing"/>
      </w:pPr>
      <w:r>
        <w:t>(“Wills of the Archdeaconry of Sudbury, 1439 – 1474, volume 1, ed. Peter Northeast,</w:t>
      </w:r>
    </w:p>
    <w:p w14:paraId="73044B83" w14:textId="77777777" w:rsidR="00F42DF4" w:rsidRDefault="00F42DF4" w:rsidP="00F42DF4">
      <w:pPr>
        <w:pStyle w:val="NoSpacing"/>
      </w:pPr>
      <w:r>
        <w:t>pub. the Suffolk Records Society, 2001, p.113)</w:t>
      </w:r>
    </w:p>
    <w:p w14:paraId="06D1D57B" w14:textId="77777777" w:rsidR="00F42DF4" w:rsidRDefault="00F42DF4" w:rsidP="00F42DF4">
      <w:pPr>
        <w:pStyle w:val="NoSpacing"/>
      </w:pPr>
      <w:r>
        <w:t>Children:   a son and a daughter, who are not named.   (ibid.)</w:t>
      </w:r>
    </w:p>
    <w:p w14:paraId="3AF790F2" w14:textId="77777777" w:rsidR="00F42DF4" w:rsidRDefault="00F42DF4" w:rsidP="00F42DF4">
      <w:pPr>
        <w:pStyle w:val="NoSpacing"/>
      </w:pPr>
    </w:p>
    <w:p w14:paraId="468075C5" w14:textId="77777777" w:rsidR="00F42DF4" w:rsidRDefault="00F42DF4" w:rsidP="00F42DF4">
      <w:pPr>
        <w:pStyle w:val="NoSpacing"/>
      </w:pPr>
    </w:p>
    <w:p w14:paraId="4932E8F2" w14:textId="77777777" w:rsidR="00F42DF4" w:rsidRDefault="00F42DF4" w:rsidP="00F42DF4">
      <w:pPr>
        <w:pStyle w:val="NoSpacing"/>
      </w:pPr>
      <w:r>
        <w:tab/>
        <w:t>1444</w:t>
      </w:r>
      <w:r>
        <w:tab/>
        <w:t>He made his Will.     (ibid.)</w:t>
      </w:r>
    </w:p>
    <w:p w14:paraId="411F78B6" w14:textId="77777777" w:rsidR="00F42DF4" w:rsidRDefault="00F42DF4" w:rsidP="00F42DF4">
      <w:pPr>
        <w:pStyle w:val="NoSpacing"/>
      </w:pPr>
      <w:r>
        <w:t>31 Jul.</w:t>
      </w:r>
      <w:r>
        <w:tab/>
      </w:r>
      <w:r>
        <w:tab/>
        <w:t>His Will was proved.   (ibid.)</w:t>
      </w:r>
    </w:p>
    <w:p w14:paraId="6F66AE10" w14:textId="77777777" w:rsidR="00F42DF4" w:rsidRDefault="00F42DF4" w:rsidP="00F42DF4">
      <w:pPr>
        <w:pStyle w:val="NoSpacing"/>
      </w:pPr>
    </w:p>
    <w:p w14:paraId="513094BF" w14:textId="77777777" w:rsidR="00F42DF4" w:rsidRDefault="00F42DF4" w:rsidP="00F42DF4">
      <w:pPr>
        <w:pStyle w:val="NoSpacing"/>
      </w:pPr>
    </w:p>
    <w:p w14:paraId="4FC743D2" w14:textId="77777777" w:rsidR="00F42DF4" w:rsidRDefault="00F42DF4" w:rsidP="00F42DF4">
      <w:pPr>
        <w:pStyle w:val="NoSpacing"/>
      </w:pPr>
      <w:r>
        <w:t xml:space="preserve">Executors:   Joan, John </w:t>
      </w:r>
      <w:proofErr w:type="spellStart"/>
      <w:r>
        <w:t>Stalon</w:t>
      </w:r>
      <w:proofErr w:type="spellEnd"/>
      <w:r>
        <w:t xml:space="preserve">(q.v.) and John </w:t>
      </w:r>
      <w:proofErr w:type="spellStart"/>
      <w:r>
        <w:t>Kelyng</w:t>
      </w:r>
      <w:proofErr w:type="spellEnd"/>
      <w:r>
        <w:t>(q.v.).    (ibid.)</w:t>
      </w:r>
    </w:p>
    <w:p w14:paraId="2A81A05D" w14:textId="77777777" w:rsidR="00F42DF4" w:rsidRDefault="00F42DF4" w:rsidP="00F42DF4">
      <w:pPr>
        <w:pStyle w:val="NoSpacing"/>
      </w:pPr>
    </w:p>
    <w:p w14:paraId="49F1D7CA" w14:textId="77777777" w:rsidR="00F42DF4" w:rsidRDefault="00F42DF4" w:rsidP="00F42DF4">
      <w:pPr>
        <w:pStyle w:val="NoSpacing"/>
      </w:pPr>
    </w:p>
    <w:p w14:paraId="5DF04F93" w14:textId="77777777" w:rsidR="00F42DF4" w:rsidRDefault="00F42DF4" w:rsidP="00F42DF4">
      <w:pPr>
        <w:pStyle w:val="NoSpacing"/>
      </w:pPr>
      <w:r>
        <w:t>10 October 2024</w:t>
      </w:r>
    </w:p>
    <w:p w14:paraId="60C149D6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55C6A0" w14:textId="77777777" w:rsidR="00F42DF4" w:rsidRDefault="00F42DF4" w:rsidP="009139A6">
      <w:r>
        <w:separator/>
      </w:r>
    </w:p>
  </w:endnote>
  <w:endnote w:type="continuationSeparator" w:id="0">
    <w:p w14:paraId="5A19C7FB" w14:textId="77777777" w:rsidR="00F42DF4" w:rsidRDefault="00F42DF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C2645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F571F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8AEF7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84C436" w14:textId="77777777" w:rsidR="00F42DF4" w:rsidRDefault="00F42DF4" w:rsidP="009139A6">
      <w:r>
        <w:separator/>
      </w:r>
    </w:p>
  </w:footnote>
  <w:footnote w:type="continuationSeparator" w:id="0">
    <w:p w14:paraId="40A531D4" w14:textId="77777777" w:rsidR="00F42DF4" w:rsidRDefault="00F42DF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907FA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DE446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6A617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DF4"/>
    <w:rsid w:val="000666E0"/>
    <w:rsid w:val="002510B7"/>
    <w:rsid w:val="00270799"/>
    <w:rsid w:val="005C130B"/>
    <w:rsid w:val="00604F30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42DF4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D301C"/>
  <w15:chartTrackingRefBased/>
  <w15:docId w15:val="{62A756B9-DFF1-4EDF-BC31-09C6BB153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2024-10-11T19:27:00Z</dcterms:created>
  <dcterms:modified xsi:type="dcterms:W3CDTF">2024-10-11T19:27:00Z</dcterms:modified>
</cp:coreProperties>
</file>