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D60974" w14:textId="77777777" w:rsidR="008432D7" w:rsidRDefault="008432D7" w:rsidP="008432D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HERT</w:t>
      </w:r>
      <w:r>
        <w:rPr>
          <w:rFonts w:cs="Times New Roman"/>
          <w:szCs w:val="24"/>
        </w:rPr>
        <w:t xml:space="preserve">        (fl.1458)</w:t>
      </w:r>
    </w:p>
    <w:p w14:paraId="7E356E05" w14:textId="28B8D53E" w:rsidR="008432D7" w:rsidRDefault="008432D7" w:rsidP="008432D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Wandsworth, Surrey.</w:t>
      </w:r>
    </w:p>
    <w:p w14:paraId="62CAAF93" w14:textId="77777777" w:rsidR="008432D7" w:rsidRDefault="008432D7" w:rsidP="008432D7">
      <w:pPr>
        <w:pStyle w:val="NoSpacing"/>
        <w:rPr>
          <w:rFonts w:cs="Times New Roman"/>
          <w:szCs w:val="24"/>
        </w:rPr>
      </w:pPr>
    </w:p>
    <w:p w14:paraId="14BE7AB0" w14:textId="77777777" w:rsidR="008432D7" w:rsidRDefault="008432D7" w:rsidP="008432D7">
      <w:pPr>
        <w:pStyle w:val="NoSpacing"/>
        <w:rPr>
          <w:rFonts w:cs="Times New Roman"/>
          <w:szCs w:val="24"/>
        </w:rPr>
      </w:pPr>
    </w:p>
    <w:p w14:paraId="6A757512" w14:textId="77777777" w:rsidR="008432D7" w:rsidRDefault="008432D7" w:rsidP="008432D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1458</w:t>
      </w:r>
      <w:r>
        <w:rPr>
          <w:rFonts w:cs="Times New Roman"/>
          <w:szCs w:val="24"/>
        </w:rPr>
        <w:tab/>
        <w:t xml:space="preserve">John </w:t>
      </w:r>
      <w:proofErr w:type="spellStart"/>
      <w:r>
        <w:rPr>
          <w:rFonts w:cs="Times New Roman"/>
          <w:szCs w:val="24"/>
        </w:rPr>
        <w:t>Chacomb</w:t>
      </w:r>
      <w:proofErr w:type="spellEnd"/>
      <w:r>
        <w:rPr>
          <w:rFonts w:cs="Times New Roman"/>
          <w:szCs w:val="24"/>
        </w:rPr>
        <w:t xml:space="preserve"> of London, mercer(q.v.), brought a plaint of debt against him</w:t>
      </w:r>
    </w:p>
    <w:p w14:paraId="37192A27" w14:textId="77777777" w:rsidR="008432D7" w:rsidRDefault="008432D7" w:rsidP="008432D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and 4 others.      ( </w:t>
      </w:r>
      <w:hyperlink r:id="rId6" w:history="1">
        <w:r w:rsidRPr="00707B39">
          <w:rPr>
            <w:rStyle w:val="Hyperlink"/>
            <w:rFonts w:cs="Times New Roman"/>
            <w:szCs w:val="24"/>
          </w:rPr>
          <w:t>https://waalt.uh.edu/index.php/CP40/788</w:t>
        </w:r>
      </w:hyperlink>
      <w:r>
        <w:rPr>
          <w:rFonts w:cs="Times New Roman"/>
          <w:szCs w:val="24"/>
        </w:rPr>
        <w:t xml:space="preserve"> )</w:t>
      </w:r>
    </w:p>
    <w:p w14:paraId="5B72E23F" w14:textId="77777777" w:rsidR="008432D7" w:rsidRDefault="008432D7" w:rsidP="008432D7">
      <w:pPr>
        <w:pStyle w:val="NoSpacing"/>
        <w:rPr>
          <w:rFonts w:cs="Times New Roman"/>
          <w:szCs w:val="24"/>
        </w:rPr>
      </w:pPr>
    </w:p>
    <w:p w14:paraId="615E810C" w14:textId="77777777" w:rsidR="008432D7" w:rsidRDefault="008432D7" w:rsidP="008432D7">
      <w:pPr>
        <w:pStyle w:val="NoSpacing"/>
        <w:rPr>
          <w:rFonts w:cs="Times New Roman"/>
          <w:szCs w:val="24"/>
        </w:rPr>
      </w:pPr>
    </w:p>
    <w:p w14:paraId="0189945C" w14:textId="77777777" w:rsidR="008432D7" w:rsidRDefault="008432D7" w:rsidP="008432D7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30 December 2024</w:t>
      </w:r>
    </w:p>
    <w:p w14:paraId="207062C9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5A26EA" w14:textId="77777777" w:rsidR="008432D7" w:rsidRDefault="008432D7" w:rsidP="009139A6">
      <w:r>
        <w:separator/>
      </w:r>
    </w:p>
  </w:endnote>
  <w:endnote w:type="continuationSeparator" w:id="0">
    <w:p w14:paraId="3DB9C7E9" w14:textId="77777777" w:rsidR="008432D7" w:rsidRDefault="008432D7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B8C14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DD2AE2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I.S.Rogers</w:t>
    </w:r>
    <w:proofErr w:type="spell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9909A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A450F3" w14:textId="77777777" w:rsidR="008432D7" w:rsidRDefault="008432D7" w:rsidP="009139A6">
      <w:r>
        <w:separator/>
      </w:r>
    </w:p>
  </w:footnote>
  <w:footnote w:type="continuationSeparator" w:id="0">
    <w:p w14:paraId="6446DBDE" w14:textId="77777777" w:rsidR="008432D7" w:rsidRDefault="008432D7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885A2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BAC62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0508E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2D7"/>
    <w:rsid w:val="000666E0"/>
    <w:rsid w:val="00115539"/>
    <w:rsid w:val="002510B7"/>
    <w:rsid w:val="00270799"/>
    <w:rsid w:val="00291588"/>
    <w:rsid w:val="005C130B"/>
    <w:rsid w:val="00826F5C"/>
    <w:rsid w:val="008432D7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0C5F29"/>
  <w15:chartTrackingRefBased/>
  <w15:docId w15:val="{A175DECB-176D-4422-9BAF-A1B287EFF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8432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CP40/788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2</cp:revision>
  <dcterms:created xsi:type="dcterms:W3CDTF">2024-12-30T19:50:00Z</dcterms:created>
  <dcterms:modified xsi:type="dcterms:W3CDTF">2024-12-30T19:51:00Z</dcterms:modified>
</cp:coreProperties>
</file>