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03A3C2" w14:textId="7E1D38A6" w:rsidR="006B2F86" w:rsidRDefault="00404DBA" w:rsidP="00E71FC3">
      <w:pPr>
        <w:pStyle w:val="NoSpacing"/>
      </w:pPr>
      <w:r>
        <w:rPr>
          <w:u w:val="single"/>
        </w:rPr>
        <w:t>John HETH</w:t>
      </w:r>
      <w:r>
        <w:t xml:space="preserve">   </w:t>
      </w:r>
      <w:proofErr w:type="gramStart"/>
      <w:r>
        <w:t xml:space="preserve">   (</w:t>
      </w:r>
      <w:proofErr w:type="gramEnd"/>
      <w:r>
        <w:t>d.1438-9)</w:t>
      </w:r>
    </w:p>
    <w:p w14:paraId="421324BA" w14:textId="55CE0E05" w:rsidR="00404DBA" w:rsidRDefault="00404DBA" w:rsidP="00E71FC3">
      <w:pPr>
        <w:pStyle w:val="NoSpacing"/>
      </w:pPr>
      <w:r>
        <w:t>Rector of Cotgrave, Nottinghamshire.</w:t>
      </w:r>
    </w:p>
    <w:p w14:paraId="5CFCA730" w14:textId="63A6C051" w:rsidR="00404DBA" w:rsidRDefault="00404DBA" w:rsidP="00E71FC3">
      <w:pPr>
        <w:pStyle w:val="NoSpacing"/>
      </w:pPr>
    </w:p>
    <w:p w14:paraId="0F2CC223" w14:textId="432082F8" w:rsidR="00404DBA" w:rsidRDefault="00404DBA" w:rsidP="00E71FC3">
      <w:pPr>
        <w:pStyle w:val="NoSpacing"/>
      </w:pPr>
    </w:p>
    <w:p w14:paraId="514D3E28" w14:textId="79C78DB7" w:rsidR="00404DBA" w:rsidRDefault="00404DBA" w:rsidP="00E71FC3">
      <w:pPr>
        <w:pStyle w:val="NoSpacing"/>
      </w:pPr>
      <w:r>
        <w:t>15 Dec.1438</w:t>
      </w:r>
      <w:r>
        <w:tab/>
      </w:r>
      <w:r>
        <w:t>He made his Will.  (W.Y.R. p.84)</w:t>
      </w:r>
    </w:p>
    <w:p w14:paraId="51DC46D5" w14:textId="77777777" w:rsidR="00404DBA" w:rsidRDefault="00404DBA" w:rsidP="00404DBA">
      <w:pPr>
        <w:pStyle w:val="NoSpacing"/>
      </w:pPr>
      <w:r>
        <w:t>30 Apr.1439</w:t>
      </w:r>
      <w:r>
        <w:tab/>
      </w:r>
      <w:r>
        <w:t>Probate of his Will.   (ibid.)</w:t>
      </w:r>
    </w:p>
    <w:p w14:paraId="0A962895" w14:textId="77777777" w:rsidR="00404DBA" w:rsidRDefault="00404DBA" w:rsidP="00404DBA">
      <w:pPr>
        <w:pStyle w:val="NoSpacing"/>
      </w:pPr>
    </w:p>
    <w:p w14:paraId="3D9F8F61" w14:textId="77777777" w:rsidR="00404DBA" w:rsidRDefault="00404DBA" w:rsidP="00404DBA">
      <w:pPr>
        <w:pStyle w:val="NoSpacing"/>
      </w:pPr>
    </w:p>
    <w:p w14:paraId="2D4C5F5F" w14:textId="77777777" w:rsidR="00404DBA" w:rsidRDefault="00404DBA" w:rsidP="00404DBA">
      <w:pPr>
        <w:pStyle w:val="NoSpacing"/>
      </w:pPr>
      <w:r>
        <w:t>16 July 2018</w:t>
      </w:r>
    </w:p>
    <w:p w14:paraId="77949CB0" w14:textId="1D71C137" w:rsidR="00404DBA" w:rsidRPr="00404DBA" w:rsidRDefault="00404DBA" w:rsidP="00E71FC3">
      <w:pPr>
        <w:pStyle w:val="NoSpacing"/>
      </w:pPr>
      <w:bookmarkStart w:id="0" w:name="_GoBack"/>
      <w:bookmarkEnd w:id="0"/>
    </w:p>
    <w:sectPr w:rsidR="00404DBA" w:rsidRPr="00404DB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0662D0" w14:textId="77777777" w:rsidR="00404DBA" w:rsidRDefault="00404DBA" w:rsidP="00E71FC3">
      <w:pPr>
        <w:spacing w:after="0" w:line="240" w:lineRule="auto"/>
      </w:pPr>
      <w:r>
        <w:separator/>
      </w:r>
    </w:p>
  </w:endnote>
  <w:endnote w:type="continuationSeparator" w:id="0">
    <w:p w14:paraId="05660D68" w14:textId="77777777" w:rsidR="00404DBA" w:rsidRDefault="00404DB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544203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8341F9" w14:textId="77777777" w:rsidR="00404DBA" w:rsidRDefault="00404DBA" w:rsidP="00E71FC3">
      <w:pPr>
        <w:spacing w:after="0" w:line="240" w:lineRule="auto"/>
      </w:pPr>
      <w:r>
        <w:separator/>
      </w:r>
    </w:p>
  </w:footnote>
  <w:footnote w:type="continuationSeparator" w:id="0">
    <w:p w14:paraId="1F6E3BC6" w14:textId="77777777" w:rsidR="00404DBA" w:rsidRDefault="00404DB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DBA"/>
    <w:rsid w:val="001A7C09"/>
    <w:rsid w:val="00404DBA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48D148"/>
  <w15:chartTrackingRefBased/>
  <w15:docId w15:val="{801AAE71-E359-4728-B120-2D46CFB61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79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5</TotalTime>
  <Pages>1</Pages>
  <Words>25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2018-07-16T18:51:00Z</dcterms:created>
  <dcterms:modified xsi:type="dcterms:W3CDTF">2018-07-16T18:56:00Z</dcterms:modified>
</cp:coreProperties>
</file>