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8A5D37" w14:textId="3FFBE262" w:rsidR="003E77CD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Elizabeth HOWARD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d.ca.1497)</w:t>
      </w:r>
    </w:p>
    <w:p w14:paraId="33751533" w14:textId="3B5CB3D8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Countess of Surrey.</w:t>
      </w:r>
    </w:p>
    <w:p w14:paraId="49AD1C82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4CF7BB5D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48ADC81F" w14:textId="17CB0C19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Daughter of Sir Frederick </w:t>
      </w:r>
      <w:proofErr w:type="spellStart"/>
      <w:r>
        <w:rPr>
          <w:rFonts w:cs="Times New Roman"/>
          <w:szCs w:val="24"/>
        </w:rPr>
        <w:t>Tylney</w:t>
      </w:r>
      <w:proofErr w:type="spellEnd"/>
      <w:r>
        <w:rPr>
          <w:rFonts w:cs="Times New Roman"/>
          <w:szCs w:val="24"/>
        </w:rPr>
        <w:t>.     (H.P. pp.474-5)</w:t>
      </w:r>
    </w:p>
    <w:p w14:paraId="6F38689D" w14:textId="57E409D6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1 = Sir Humphrey </w:t>
      </w:r>
      <w:proofErr w:type="spellStart"/>
      <w:r>
        <w:rPr>
          <w:rFonts w:cs="Times New Roman"/>
          <w:szCs w:val="24"/>
        </w:rPr>
        <w:t>Bourchier</w:t>
      </w:r>
      <w:proofErr w:type="spellEnd"/>
      <w:r>
        <w:rPr>
          <w:rFonts w:cs="Times New Roman"/>
          <w:szCs w:val="24"/>
        </w:rPr>
        <w:t>(q.v.).   (ibid.)</w:t>
      </w:r>
    </w:p>
    <w:p w14:paraId="3C6AAEBF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22BA33BF" w14:textId="5D7FC33D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 = Sir Thomas Howard, Earl of Surrey(q.v.).   (ibid.)</w:t>
      </w:r>
    </w:p>
    <w:p w14:paraId="72D0C6F5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5D904935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41566E9A" w14:textId="40DD46D5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Sep.1497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Norfolk and Suffolk.</w:t>
      </w:r>
    </w:p>
    <w:p w14:paraId="253A0EEC" w14:textId="4EEB629F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p.255)</w:t>
      </w:r>
    </w:p>
    <w:p w14:paraId="44601B5A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244DF0C8" w14:textId="77777777" w:rsidR="0084060C" w:rsidRDefault="0084060C" w:rsidP="00E35900">
      <w:pPr>
        <w:pStyle w:val="NoSpacing"/>
        <w:rPr>
          <w:rFonts w:cs="Times New Roman"/>
          <w:szCs w:val="24"/>
        </w:rPr>
      </w:pPr>
    </w:p>
    <w:p w14:paraId="6BEEA557" w14:textId="3FD18AEA" w:rsidR="0084060C" w:rsidRDefault="0084060C" w:rsidP="00E3590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19 May 2024</w:t>
      </w:r>
    </w:p>
    <w:p w14:paraId="5CF50FC9" w14:textId="77777777" w:rsidR="0084060C" w:rsidRPr="0084060C" w:rsidRDefault="0084060C" w:rsidP="00E35900">
      <w:pPr>
        <w:pStyle w:val="NoSpacing"/>
        <w:rPr>
          <w:rFonts w:cs="Times New Roman"/>
          <w:szCs w:val="24"/>
        </w:rPr>
      </w:pPr>
    </w:p>
    <w:sectPr w:rsidR="0084060C" w:rsidRPr="0084060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9B5A95" w14:textId="77777777" w:rsidR="00E35900" w:rsidRDefault="00E35900" w:rsidP="009139A6">
      <w:r>
        <w:separator/>
      </w:r>
    </w:p>
  </w:endnote>
  <w:endnote w:type="continuationSeparator" w:id="0">
    <w:p w14:paraId="43811367" w14:textId="77777777" w:rsidR="00E35900" w:rsidRDefault="00E3590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A293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828F0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B993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91580E" w14:textId="77777777" w:rsidR="00E35900" w:rsidRDefault="00E35900" w:rsidP="009139A6">
      <w:r>
        <w:separator/>
      </w:r>
    </w:p>
  </w:footnote>
  <w:footnote w:type="continuationSeparator" w:id="0">
    <w:p w14:paraId="29FCD62A" w14:textId="77777777" w:rsidR="00E35900" w:rsidRDefault="00E3590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E5D8E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F70EA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37AE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900"/>
    <w:rsid w:val="000666E0"/>
    <w:rsid w:val="002510B7"/>
    <w:rsid w:val="00270799"/>
    <w:rsid w:val="002B71AD"/>
    <w:rsid w:val="003E77CD"/>
    <w:rsid w:val="005C130B"/>
    <w:rsid w:val="00794B23"/>
    <w:rsid w:val="00826F5C"/>
    <w:rsid w:val="0084060C"/>
    <w:rsid w:val="008B4003"/>
    <w:rsid w:val="009139A6"/>
    <w:rsid w:val="009411C2"/>
    <w:rsid w:val="009448BB"/>
    <w:rsid w:val="00947624"/>
    <w:rsid w:val="009D4751"/>
    <w:rsid w:val="00A3176C"/>
    <w:rsid w:val="00AE65F8"/>
    <w:rsid w:val="00BA00AB"/>
    <w:rsid w:val="00C71834"/>
    <w:rsid w:val="00CB4ED9"/>
    <w:rsid w:val="00E35900"/>
    <w:rsid w:val="00E61DA6"/>
    <w:rsid w:val="00EB3209"/>
    <w:rsid w:val="00F41096"/>
    <w:rsid w:val="00F44BCB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F6E84"/>
  <w15:chartTrackingRefBased/>
  <w15:docId w15:val="{70F6C2CE-D87F-4779-B760-516342E1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174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2024-05-19T16:12:00Z</dcterms:created>
  <dcterms:modified xsi:type="dcterms:W3CDTF">2024-05-19T19:31:00Z</dcterms:modified>
</cp:coreProperties>
</file>