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A7C3E6" w14:textId="79A97DF3" w:rsidR="006B2F86" w:rsidRDefault="00D67374" w:rsidP="00E71FC3">
      <w:pPr>
        <w:pStyle w:val="NoSpacing"/>
      </w:pPr>
      <w:r>
        <w:rPr>
          <w:u w:val="single"/>
        </w:rPr>
        <w:t>Isabell HUNGATE</w:t>
      </w:r>
      <w:r>
        <w:t xml:space="preserve">   </w:t>
      </w:r>
      <w:proofErr w:type="gramStart"/>
      <w:r>
        <w:t xml:space="preserve">   (</w:t>
      </w:r>
      <w:proofErr w:type="gramEnd"/>
      <w:r>
        <w:t>d.1468)</w:t>
      </w:r>
    </w:p>
    <w:p w14:paraId="7651C398" w14:textId="351E4B8D" w:rsidR="00D67374" w:rsidRDefault="00D67374" w:rsidP="00E71FC3">
      <w:pPr>
        <w:pStyle w:val="NoSpacing"/>
      </w:pPr>
      <w:r>
        <w:t>Gentlewoman. Widow.</w:t>
      </w:r>
    </w:p>
    <w:p w14:paraId="6645223C" w14:textId="053F329D" w:rsidR="00D67374" w:rsidRDefault="00D67374" w:rsidP="00E71FC3">
      <w:pPr>
        <w:pStyle w:val="NoSpacing"/>
      </w:pPr>
    </w:p>
    <w:p w14:paraId="64856A34" w14:textId="6D483D6E" w:rsidR="00D67374" w:rsidRDefault="00D67374" w:rsidP="00E71FC3">
      <w:pPr>
        <w:pStyle w:val="NoSpacing"/>
      </w:pPr>
    </w:p>
    <w:p w14:paraId="07699E6C" w14:textId="10CDF1A7" w:rsidR="00D67374" w:rsidRDefault="00D67374" w:rsidP="00E71FC3">
      <w:pPr>
        <w:pStyle w:val="NoSpacing"/>
      </w:pPr>
      <w:r>
        <w:t xml:space="preserve">= William </w:t>
      </w:r>
      <w:proofErr w:type="spellStart"/>
      <w:r>
        <w:t>Hungate</w:t>
      </w:r>
      <w:proofErr w:type="spellEnd"/>
      <w:r>
        <w:t>, senior.    (W.Y.R. p.91)</w:t>
      </w:r>
    </w:p>
    <w:p w14:paraId="47BC4126" w14:textId="1C1C3276" w:rsidR="00D67374" w:rsidRDefault="00D67374" w:rsidP="00E71FC3">
      <w:pPr>
        <w:pStyle w:val="NoSpacing"/>
      </w:pPr>
    </w:p>
    <w:p w14:paraId="00C8A2AD" w14:textId="2C15771A" w:rsidR="00D67374" w:rsidRDefault="00D67374" w:rsidP="00E71FC3">
      <w:pPr>
        <w:pStyle w:val="NoSpacing"/>
      </w:pPr>
    </w:p>
    <w:p w14:paraId="4E86F963" w14:textId="2FD688BD" w:rsidR="00D67374" w:rsidRDefault="00D67374" w:rsidP="00E71FC3">
      <w:pPr>
        <w:pStyle w:val="NoSpacing"/>
      </w:pPr>
      <w:r>
        <w:t xml:space="preserve">  9 Jun.1468</w:t>
      </w:r>
      <w:r>
        <w:tab/>
        <w:t>She made her Will.  (ibid.)</w:t>
      </w:r>
    </w:p>
    <w:p w14:paraId="5448922E" w14:textId="4F9D7F58" w:rsidR="00D67374" w:rsidRDefault="00D67374" w:rsidP="00E71FC3">
      <w:pPr>
        <w:pStyle w:val="NoSpacing"/>
      </w:pPr>
      <w:r>
        <w:t xml:space="preserve">  3 Nov.</w:t>
      </w:r>
      <w:r>
        <w:tab/>
        <w:t>Probate of her Will.  (ibid.)</w:t>
      </w:r>
    </w:p>
    <w:p w14:paraId="682B23F7" w14:textId="5A0FA221" w:rsidR="00D67374" w:rsidRDefault="00D67374" w:rsidP="00E71FC3">
      <w:pPr>
        <w:pStyle w:val="NoSpacing"/>
      </w:pPr>
    </w:p>
    <w:p w14:paraId="24CBBF4E" w14:textId="3776DBB8" w:rsidR="00D67374" w:rsidRDefault="00D67374" w:rsidP="00E71FC3">
      <w:pPr>
        <w:pStyle w:val="NoSpacing"/>
      </w:pPr>
    </w:p>
    <w:p w14:paraId="65D7E727" w14:textId="7E577D68" w:rsidR="00D67374" w:rsidRPr="00D67374" w:rsidRDefault="00D67374" w:rsidP="00E71FC3">
      <w:pPr>
        <w:pStyle w:val="NoSpacing"/>
      </w:pPr>
      <w:r>
        <w:t>30 December 2018</w:t>
      </w:r>
      <w:bookmarkStart w:id="0" w:name="_GoBack"/>
      <w:bookmarkEnd w:id="0"/>
    </w:p>
    <w:sectPr w:rsidR="00D67374" w:rsidRPr="00D67374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DB2AA6" w14:textId="77777777" w:rsidR="00D67374" w:rsidRDefault="00D67374" w:rsidP="00E71FC3">
      <w:pPr>
        <w:spacing w:after="0" w:line="240" w:lineRule="auto"/>
      </w:pPr>
      <w:r>
        <w:separator/>
      </w:r>
    </w:p>
  </w:endnote>
  <w:endnote w:type="continuationSeparator" w:id="0">
    <w:p w14:paraId="5341F4B3" w14:textId="77777777" w:rsidR="00D67374" w:rsidRDefault="00D67374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BB457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12F54A" w14:textId="77777777" w:rsidR="00D67374" w:rsidRDefault="00D67374" w:rsidP="00E71FC3">
      <w:pPr>
        <w:spacing w:after="0" w:line="240" w:lineRule="auto"/>
      </w:pPr>
      <w:r>
        <w:separator/>
      </w:r>
    </w:p>
  </w:footnote>
  <w:footnote w:type="continuationSeparator" w:id="0">
    <w:p w14:paraId="7376BBBD" w14:textId="77777777" w:rsidR="00D67374" w:rsidRDefault="00D67374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374"/>
    <w:rsid w:val="001A7C09"/>
    <w:rsid w:val="00577BD5"/>
    <w:rsid w:val="00656CBA"/>
    <w:rsid w:val="006A1F77"/>
    <w:rsid w:val="00733BE7"/>
    <w:rsid w:val="00AB52E8"/>
    <w:rsid w:val="00B16D3F"/>
    <w:rsid w:val="00BB41AC"/>
    <w:rsid w:val="00D67374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252E86"/>
  <w15:chartTrackingRefBased/>
  <w15:docId w15:val="{9930B016-06CE-4C92-8148-567186549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3</TotalTime>
  <Pages>1</Pages>
  <Words>29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2018-12-30T20:52:00Z</dcterms:created>
  <dcterms:modified xsi:type="dcterms:W3CDTF">2018-12-30T20:55:00Z</dcterms:modified>
</cp:coreProperties>
</file>